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95"/>
        <w:gridCol w:w="1821"/>
        <w:gridCol w:w="7145"/>
      </w:tblGrid>
      <w:tr w:rsidR="00EF317F" w:rsidRPr="00444727" w:rsidTr="0078366C">
        <w:trPr>
          <w:trHeight w:val="1332"/>
        </w:trPr>
        <w:tc>
          <w:tcPr>
            <w:tcW w:w="0" w:type="auto"/>
            <w:gridSpan w:val="3"/>
            <w:shd w:val="clear" w:color="auto" w:fill="auto"/>
            <w:tcMar>
              <w:bottom w:w="170" w:type="dxa"/>
              <w:right w:w="0" w:type="dxa"/>
            </w:tcMar>
          </w:tcPr>
          <w:p w:rsidR="00D11D95" w:rsidRPr="009F2E26" w:rsidRDefault="009F2E26" w:rsidP="00434F34">
            <w:pPr>
              <w:pStyle w:val="EducationBody"/>
              <w:rPr>
                <w:noProof/>
              </w:rPr>
            </w:pPr>
            <w:bookmarkStart w:id="0" w:name="_GoBack"/>
            <w:bookmarkEnd w:id="0"/>
            <w:r w:rsidRPr="009F2E26">
              <w:rPr>
                <w:noProof/>
                <w:lang w:val="en-AU" w:eastAsia="en-A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-2540</wp:posOffset>
                  </wp:positionV>
                  <wp:extent cx="6680200" cy="924560"/>
                  <wp:effectExtent l="25400" t="0" r="0" b="0"/>
                  <wp:wrapNone/>
                  <wp:docPr id="3" name="Picture 0" descr="Kit_cover_header_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_cover_header_IM.jp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F317F" w:rsidRPr="00912452" w:rsidRDefault="00EF317F" w:rsidP="00434F34">
            <w:pPr>
              <w:pStyle w:val="EducationBody"/>
            </w:pPr>
          </w:p>
        </w:tc>
      </w:tr>
      <w:tr w:rsidR="00444727" w:rsidRPr="00444727" w:rsidTr="0078366C">
        <w:trPr>
          <w:trHeight w:hRule="exact" w:val="425"/>
        </w:trPr>
        <w:tc>
          <w:tcPr>
            <w:tcW w:w="0" w:type="auto"/>
            <w:gridSpan w:val="3"/>
            <w:tcBorders>
              <w:bottom w:val="single" w:sz="24" w:space="0" w:color="FFFFFF" w:themeColor="background1"/>
            </w:tcBorders>
            <w:shd w:val="clear" w:color="auto" w:fill="808080" w:themeFill="background1" w:themeFillShade="80"/>
            <w:tcMar>
              <w:right w:w="284" w:type="dxa"/>
            </w:tcMar>
          </w:tcPr>
          <w:p w:rsidR="00444727" w:rsidRPr="009139E3" w:rsidRDefault="0081675E" w:rsidP="009139E3">
            <w:pPr>
              <w:pStyle w:val="EducationIntroText"/>
            </w:pPr>
            <w:r w:rsidRPr="009139E3">
              <w:t>Identity: Yours, Mine, Ours Self Guided Program</w:t>
            </w:r>
            <w:r w:rsidR="006366C4" w:rsidRPr="009139E3">
              <w:t xml:space="preserve">               </w:t>
            </w:r>
          </w:p>
        </w:tc>
      </w:tr>
      <w:tr w:rsidR="000B1D53" w:rsidRPr="006F0862" w:rsidTr="0078366C">
        <w:trPr>
          <w:trHeight w:val="10353"/>
        </w:trPr>
        <w:tc>
          <w:tcPr>
            <w:tcW w:w="0" w:type="auto"/>
            <w:gridSpan w:val="3"/>
            <w:tcBorders>
              <w:top w:val="single" w:sz="24" w:space="0" w:color="FFFFFF" w:themeColor="background1"/>
            </w:tcBorders>
            <w:shd w:val="clear" w:color="auto" w:fill="auto"/>
          </w:tcPr>
          <w:p w:rsidR="000B1D53" w:rsidRPr="00EF4413" w:rsidRDefault="006366C4" w:rsidP="003D2DFC">
            <w:pPr>
              <w:jc w:val="both"/>
            </w:pPr>
            <w:r>
              <w:rPr>
                <w:noProof/>
                <w:lang w:val="en-AU" w:eastAsia="en-AU"/>
              </w:rPr>
              <w:t xml:space="preserve">            </w:t>
            </w:r>
            <w:r w:rsidR="0078366C">
              <w:rPr>
                <w:noProof/>
                <w:lang w:val="en-AU" w:eastAsia="en-AU"/>
              </w:rPr>
              <w:t xml:space="preserve"> </w:t>
            </w:r>
            <w:r w:rsidR="0078366C" w:rsidRPr="0078366C">
              <w:rPr>
                <w:noProof/>
                <w:lang w:val="en-AU" w:eastAsia="en-AU"/>
              </w:rPr>
              <w:drawing>
                <wp:inline distT="0" distB="0" distL="0" distR="0">
                  <wp:extent cx="5215890" cy="7399020"/>
                  <wp:effectExtent l="19050" t="0" r="3810" b="0"/>
                  <wp:docPr id="4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_IPP111104_Identity-Booklet_Title.jp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890" cy="739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407" w:rsidRPr="006F0862" w:rsidTr="0078366C">
        <w:trPr>
          <w:trHeight w:val="255"/>
        </w:trPr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  <w:tc>
          <w:tcPr>
            <w:tcW w:w="0" w:type="auto"/>
            <w:shd w:val="clear" w:color="auto" w:fill="auto"/>
          </w:tcPr>
          <w:p w:rsidR="006264CD" w:rsidRDefault="006264CD" w:rsidP="00200407">
            <w:pPr>
              <w:pStyle w:val="EducationBody"/>
              <w:rPr>
                <w:b/>
              </w:rPr>
            </w:pPr>
          </w:p>
          <w:p w:rsidR="00200407" w:rsidRPr="00EE092E" w:rsidRDefault="00200407" w:rsidP="00200407">
            <w:pPr>
              <w:pStyle w:val="EducationBody"/>
              <w:rPr>
                <w:b/>
              </w:rPr>
            </w:pPr>
            <w:r w:rsidRPr="00EE092E">
              <w:rPr>
                <w:b/>
              </w:rPr>
              <w:t>Prepared by</w:t>
            </w:r>
          </w:p>
        </w:tc>
        <w:tc>
          <w:tcPr>
            <w:tcW w:w="0" w:type="auto"/>
            <w:shd w:val="clear" w:color="auto" w:fill="auto"/>
          </w:tcPr>
          <w:p w:rsidR="006264CD" w:rsidRDefault="006264CD" w:rsidP="00200407">
            <w:pPr>
              <w:pStyle w:val="EducationBody"/>
            </w:pPr>
          </w:p>
          <w:p w:rsidR="00200407" w:rsidRDefault="009A68BA" w:rsidP="00200407">
            <w:pPr>
              <w:pStyle w:val="EducationBody"/>
            </w:pPr>
            <w:r>
              <w:t>Education and Community Programs Team</w:t>
            </w:r>
          </w:p>
        </w:tc>
      </w:tr>
      <w:tr w:rsidR="00200407" w:rsidRPr="006F0862" w:rsidTr="0078366C">
        <w:trPr>
          <w:trHeight w:val="255"/>
        </w:trPr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  <w:tc>
          <w:tcPr>
            <w:tcW w:w="0" w:type="auto"/>
            <w:shd w:val="clear" w:color="auto" w:fill="auto"/>
          </w:tcPr>
          <w:p w:rsidR="00200407" w:rsidRDefault="009A68BA" w:rsidP="00200407">
            <w:pPr>
              <w:pStyle w:val="EducationBody"/>
            </w:pPr>
            <w:r>
              <w:t>Immigration Museum</w:t>
            </w:r>
          </w:p>
          <w:p w:rsidR="006264CD" w:rsidRDefault="006264CD" w:rsidP="00200407">
            <w:pPr>
              <w:pStyle w:val="EducationBody"/>
            </w:pPr>
          </w:p>
        </w:tc>
      </w:tr>
      <w:tr w:rsidR="00200407" w:rsidRPr="006F0862" w:rsidTr="0078366C">
        <w:trPr>
          <w:trHeight w:val="255"/>
        </w:trPr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  <w:tc>
          <w:tcPr>
            <w:tcW w:w="0" w:type="auto"/>
            <w:shd w:val="clear" w:color="auto" w:fill="auto"/>
          </w:tcPr>
          <w:p w:rsidR="00200407" w:rsidRPr="00EE092E" w:rsidRDefault="00200407" w:rsidP="00200407">
            <w:pPr>
              <w:pStyle w:val="EducationBody"/>
              <w:rPr>
                <w:b/>
              </w:rPr>
            </w:pPr>
            <w:r w:rsidRPr="00EE092E">
              <w:rPr>
                <w:b/>
              </w:rPr>
              <w:t>Bookings</w:t>
            </w:r>
          </w:p>
        </w:tc>
        <w:tc>
          <w:tcPr>
            <w:tcW w:w="0" w:type="auto"/>
            <w:shd w:val="clear" w:color="auto" w:fill="auto"/>
          </w:tcPr>
          <w:p w:rsidR="00200407" w:rsidRDefault="006C1E64" w:rsidP="00200407">
            <w:pPr>
              <w:pStyle w:val="EducationBody"/>
            </w:pPr>
            <w:r>
              <w:t>(03) 9927 2754</w:t>
            </w:r>
            <w:r w:rsidR="00200407" w:rsidRPr="00200407">
              <w:t xml:space="preserve"> weekdays</w:t>
            </w:r>
            <w:r w:rsidR="00EE092E">
              <w:t>.</w:t>
            </w:r>
          </w:p>
        </w:tc>
      </w:tr>
      <w:tr w:rsidR="00200407" w:rsidRPr="006F0862" w:rsidTr="0078366C">
        <w:trPr>
          <w:trHeight w:val="255"/>
        </w:trPr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</w:tr>
      <w:tr w:rsidR="00200407" w:rsidRPr="006F0862" w:rsidTr="0078366C">
        <w:trPr>
          <w:trHeight w:val="284"/>
        </w:trPr>
        <w:tc>
          <w:tcPr>
            <w:tcW w:w="0" w:type="auto"/>
            <w:shd w:val="clear" w:color="auto" w:fill="auto"/>
          </w:tcPr>
          <w:p w:rsidR="00200407" w:rsidRDefault="00200407" w:rsidP="00200407">
            <w:pPr>
              <w:pStyle w:val="EducationBody"/>
            </w:pPr>
          </w:p>
        </w:tc>
        <w:tc>
          <w:tcPr>
            <w:tcW w:w="0" w:type="auto"/>
            <w:shd w:val="clear" w:color="auto" w:fill="auto"/>
          </w:tcPr>
          <w:p w:rsidR="00200407" w:rsidRPr="00EE092E" w:rsidRDefault="00200407" w:rsidP="00200407">
            <w:pPr>
              <w:pStyle w:val="EducationBody"/>
              <w:rPr>
                <w:b/>
              </w:rPr>
            </w:pPr>
            <w:r w:rsidRPr="00EE092E">
              <w:rPr>
                <w:b/>
              </w:rPr>
              <w:t>Copyright</w:t>
            </w:r>
          </w:p>
        </w:tc>
        <w:tc>
          <w:tcPr>
            <w:tcW w:w="0" w:type="auto"/>
            <w:shd w:val="clear" w:color="auto" w:fill="auto"/>
          </w:tcPr>
          <w:p w:rsidR="00200407" w:rsidRDefault="00200407" w:rsidP="006264CD">
            <w:pPr>
              <w:pStyle w:val="EducationBody"/>
            </w:pPr>
            <w:r w:rsidRPr="00200407">
              <w:t>Teachers may photocopy this kit for educational purposes.</w:t>
            </w:r>
          </w:p>
        </w:tc>
      </w:tr>
    </w:tbl>
    <w:p w:rsidR="009621E2" w:rsidRPr="00654CAE" w:rsidRDefault="009621E2" w:rsidP="00654CAE">
      <w:pPr>
        <w:sectPr w:rsidR="009621E2" w:rsidRPr="00654CAE">
          <w:headerReference w:type="even" r:id="rId11"/>
          <w:headerReference w:type="default" r:id="rId12"/>
          <w:footerReference w:type="default" r:id="rId13"/>
          <w:footerReference w:type="first" r:id="rId14"/>
          <w:pgSz w:w="11900" w:h="16840"/>
          <w:pgMar w:top="340" w:right="851" w:bottom="851" w:left="2835" w:header="340" w:footer="340" w:gutter="0"/>
          <w:cols w:space="708"/>
          <w:titlePg/>
        </w:sectPr>
      </w:pPr>
    </w:p>
    <w:tbl>
      <w:tblPr>
        <w:tblStyle w:val="TableGrid"/>
        <w:tblpPr w:leftFromText="180" w:rightFromText="180" w:vertAnchor="text" w:tblpX="2626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246"/>
        <w:gridCol w:w="567"/>
      </w:tblGrid>
      <w:tr w:rsidR="00E3699C">
        <w:trPr>
          <w:trHeight w:val="397"/>
        </w:trPr>
        <w:tc>
          <w:tcPr>
            <w:tcW w:w="5813" w:type="dxa"/>
            <w:gridSpan w:val="2"/>
            <w:tcBorders>
              <w:bottom w:val="single" w:sz="18" w:space="0" w:color="D9D9D9" w:themeColor="background1" w:themeShade="D9"/>
            </w:tcBorders>
            <w:vAlign w:val="center"/>
          </w:tcPr>
          <w:p w:rsidR="00E3699C" w:rsidRDefault="00E3699C" w:rsidP="00E3699C">
            <w:pPr>
              <w:pStyle w:val="EducationSubHeading"/>
            </w:pPr>
            <w:r w:rsidRPr="009877F7">
              <w:lastRenderedPageBreak/>
              <w:t>Teacher Notes</w:t>
            </w: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single" w:sz="18" w:space="0" w:color="D9D9D9" w:themeColor="background1" w:themeShade="D9"/>
              <w:bottom w:val="dotted" w:sz="4" w:space="0" w:color="808080" w:themeColor="background1" w:themeShade="80"/>
            </w:tcBorders>
            <w:vAlign w:val="center"/>
          </w:tcPr>
          <w:p w:rsidR="00874992" w:rsidRDefault="00E33B26" w:rsidP="00E3699C">
            <w:pPr>
              <w:pStyle w:val="EducationBody"/>
            </w:pPr>
            <w:r>
              <w:t>Summary</w:t>
            </w:r>
          </w:p>
        </w:tc>
        <w:tc>
          <w:tcPr>
            <w:tcW w:w="567" w:type="dxa"/>
            <w:tcBorders>
              <w:top w:val="single" w:sz="18" w:space="0" w:color="D9D9D9" w:themeColor="background1" w:themeShade="D9"/>
              <w:bottom w:val="dotted" w:sz="4" w:space="0" w:color="808080" w:themeColor="background1" w:themeShade="80"/>
            </w:tcBorders>
            <w:vAlign w:val="center"/>
          </w:tcPr>
          <w:p w:rsidR="00874992" w:rsidRDefault="00E33B26" w:rsidP="00E3699C">
            <w:pPr>
              <w:pStyle w:val="EducationBody"/>
            </w:pPr>
            <w:r>
              <w:t>3</w:t>
            </w: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E33B26" w:rsidP="00E3699C">
            <w:pPr>
              <w:pStyle w:val="EducationBody"/>
            </w:pPr>
            <w:r>
              <w:t>Map</w:t>
            </w:r>
          </w:p>
        </w:tc>
        <w:tc>
          <w:tcPr>
            <w:tcW w:w="56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E33B26" w:rsidP="00E3699C">
            <w:pPr>
              <w:pStyle w:val="EducationBody"/>
            </w:pPr>
            <w:r>
              <w:t>3</w:t>
            </w: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E33B26" w:rsidP="00E3699C">
            <w:pPr>
              <w:pStyle w:val="EducationBody"/>
            </w:pPr>
            <w:r>
              <w:t>Curriculum Links (selected)</w:t>
            </w:r>
          </w:p>
        </w:tc>
        <w:tc>
          <w:tcPr>
            <w:tcW w:w="56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E33B26" w:rsidP="00E3699C">
            <w:pPr>
              <w:pStyle w:val="EducationBody"/>
            </w:pPr>
            <w:r>
              <w:t>4</w:t>
            </w: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dotted" w:sz="4" w:space="0" w:color="808080" w:themeColor="background1" w:themeShade="80"/>
            </w:tcBorders>
            <w:vAlign w:val="center"/>
          </w:tcPr>
          <w:p w:rsidR="00874992" w:rsidRDefault="00874992" w:rsidP="00E3699C">
            <w:pPr>
              <w:pStyle w:val="EducationBody"/>
            </w:pPr>
          </w:p>
        </w:tc>
        <w:tc>
          <w:tcPr>
            <w:tcW w:w="567" w:type="dxa"/>
            <w:tcBorders>
              <w:top w:val="dotted" w:sz="4" w:space="0" w:color="808080" w:themeColor="background1" w:themeShade="80"/>
            </w:tcBorders>
            <w:vAlign w:val="center"/>
          </w:tcPr>
          <w:p w:rsidR="00874992" w:rsidRDefault="00874992" w:rsidP="00E3699C">
            <w:pPr>
              <w:pStyle w:val="EducationBody"/>
            </w:pPr>
          </w:p>
        </w:tc>
      </w:tr>
      <w:tr w:rsidR="00874992">
        <w:trPr>
          <w:trHeight w:val="397"/>
        </w:trPr>
        <w:tc>
          <w:tcPr>
            <w:tcW w:w="5246" w:type="dxa"/>
            <w:tcBorders>
              <w:bottom w:val="single" w:sz="18" w:space="0" w:color="D9D9D9" w:themeColor="background1" w:themeShade="D9"/>
            </w:tcBorders>
            <w:vAlign w:val="center"/>
          </w:tcPr>
          <w:p w:rsidR="00874992" w:rsidRPr="009877F7" w:rsidRDefault="00874992" w:rsidP="00E3699C">
            <w:pPr>
              <w:pStyle w:val="EducationSubHeading"/>
            </w:pPr>
            <w:r w:rsidRPr="009877F7">
              <w:t>Student Activities</w:t>
            </w:r>
          </w:p>
        </w:tc>
        <w:tc>
          <w:tcPr>
            <w:tcW w:w="567" w:type="dxa"/>
            <w:tcBorders>
              <w:bottom w:val="single" w:sz="18" w:space="0" w:color="D9D9D9" w:themeColor="background1" w:themeShade="D9"/>
            </w:tcBorders>
            <w:vAlign w:val="center"/>
          </w:tcPr>
          <w:p w:rsidR="00874992" w:rsidRDefault="00874992" w:rsidP="00E3699C">
            <w:pPr>
              <w:pStyle w:val="EducationBody"/>
            </w:pP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single" w:sz="18" w:space="0" w:color="D9D9D9" w:themeColor="background1" w:themeShade="D9"/>
              <w:bottom w:val="dotted" w:sz="4" w:space="0" w:color="808080" w:themeColor="background1" w:themeShade="80"/>
            </w:tcBorders>
            <w:vAlign w:val="center"/>
          </w:tcPr>
          <w:p w:rsidR="00874992" w:rsidRDefault="004027E2" w:rsidP="00E3699C">
            <w:pPr>
              <w:pStyle w:val="EducationBody"/>
            </w:pPr>
            <w:r>
              <w:t>Welcome Hallway</w:t>
            </w:r>
            <w:r w:rsidR="00874992">
              <w:t xml:space="preserve"> </w:t>
            </w:r>
          </w:p>
        </w:tc>
        <w:tc>
          <w:tcPr>
            <w:tcW w:w="567" w:type="dxa"/>
            <w:tcBorders>
              <w:top w:val="single" w:sz="18" w:space="0" w:color="D9D9D9" w:themeColor="background1" w:themeShade="D9"/>
              <w:bottom w:val="dotted" w:sz="4" w:space="0" w:color="808080" w:themeColor="background1" w:themeShade="80"/>
            </w:tcBorders>
            <w:vAlign w:val="center"/>
          </w:tcPr>
          <w:p w:rsidR="00874992" w:rsidRDefault="00025C3E" w:rsidP="00E3699C">
            <w:pPr>
              <w:pStyle w:val="EducationBody"/>
            </w:pPr>
            <w:r>
              <w:t>5</w:t>
            </w: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4027E2" w:rsidP="004027E2">
            <w:pPr>
              <w:pStyle w:val="EducationBody"/>
            </w:pPr>
            <w:r>
              <w:t>First Impressions</w:t>
            </w:r>
          </w:p>
        </w:tc>
        <w:tc>
          <w:tcPr>
            <w:tcW w:w="56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6264CD" w:rsidP="00E3699C">
            <w:pPr>
              <w:pStyle w:val="EducationBody"/>
            </w:pPr>
            <w:r>
              <w:t>5</w:t>
            </w: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4027E2" w:rsidP="00E3699C">
            <w:pPr>
              <w:pStyle w:val="EducationBody"/>
            </w:pPr>
            <w:r>
              <w:t>People Like Me</w:t>
            </w:r>
          </w:p>
        </w:tc>
        <w:tc>
          <w:tcPr>
            <w:tcW w:w="56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6264CD" w:rsidP="00E3699C">
            <w:pPr>
              <w:pStyle w:val="EducationBody"/>
            </w:pPr>
            <w:r>
              <w:t>6</w:t>
            </w:r>
          </w:p>
        </w:tc>
      </w:tr>
      <w:tr w:rsidR="00874992">
        <w:trPr>
          <w:trHeight w:val="397"/>
        </w:trPr>
        <w:tc>
          <w:tcPr>
            <w:tcW w:w="5246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4027E2" w:rsidP="00E3699C">
            <w:pPr>
              <w:pStyle w:val="EducationBody"/>
            </w:pPr>
            <w:r>
              <w:t>People Like Them</w:t>
            </w:r>
          </w:p>
        </w:tc>
        <w:tc>
          <w:tcPr>
            <w:tcW w:w="56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874992" w:rsidRDefault="006264CD" w:rsidP="00E3699C">
            <w:pPr>
              <w:pStyle w:val="EducationBody"/>
            </w:pPr>
            <w:r>
              <w:t>7</w:t>
            </w:r>
          </w:p>
        </w:tc>
      </w:tr>
    </w:tbl>
    <w:p w:rsidR="006A7449" w:rsidRDefault="006A7449" w:rsidP="000B1D53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/>
    <w:p w:rsidR="006A7449" w:rsidRPr="006A7449" w:rsidRDefault="006A7449" w:rsidP="006A7449">
      <w:pPr>
        <w:ind w:firstLine="720"/>
      </w:pPr>
    </w:p>
    <w:p w:rsidR="006A7449" w:rsidRPr="006A7449" w:rsidRDefault="006A7449" w:rsidP="006A7449"/>
    <w:p w:rsidR="009B5D07" w:rsidRDefault="009B5D07" w:rsidP="006A7449"/>
    <w:p w:rsidR="009B5D07" w:rsidRDefault="009B5D07" w:rsidP="006A7449"/>
    <w:p w:rsidR="009B5D07" w:rsidRDefault="009B5D07" w:rsidP="006A7449"/>
    <w:p w:rsidR="009B5D07" w:rsidRDefault="009B5D07" w:rsidP="006A7449"/>
    <w:p w:rsidR="009B5D07" w:rsidRDefault="009B5D07" w:rsidP="006A7449"/>
    <w:p w:rsidR="009B5D07" w:rsidRDefault="009B5D07" w:rsidP="006A7449"/>
    <w:p w:rsidR="009B5D07" w:rsidRDefault="009B5D07" w:rsidP="006A7449"/>
    <w:p w:rsidR="00B1206B" w:rsidRPr="006A7449" w:rsidRDefault="00B1206B" w:rsidP="006A7449">
      <w:pPr>
        <w:sectPr w:rsidR="00B1206B" w:rsidRPr="006A7449">
          <w:headerReference w:type="default" r:id="rId15"/>
          <w:pgSz w:w="11900" w:h="16840"/>
          <w:pgMar w:top="2268" w:right="851" w:bottom="851" w:left="2835" w:header="340" w:footer="340" w:gutter="0"/>
          <w:cols w:space="708"/>
        </w:sectPr>
      </w:pPr>
    </w:p>
    <w:p w:rsidR="004E3E9C" w:rsidRDefault="001C3D2B" w:rsidP="009139E3">
      <w:pPr>
        <w:pStyle w:val="EducationIntroText"/>
      </w:pPr>
      <w:r>
        <w:lastRenderedPageBreak/>
        <w:t>Identity: Yours</w:t>
      </w:r>
      <w:r w:rsidR="006F4125">
        <w:t>,</w:t>
      </w:r>
      <w:r>
        <w:t xml:space="preserve"> Mine</w:t>
      </w:r>
      <w:r w:rsidR="006F4125">
        <w:t xml:space="preserve">, Ours </w:t>
      </w:r>
    </w:p>
    <w:p w:rsidR="006F4125" w:rsidRPr="006F4125" w:rsidRDefault="006F4125" w:rsidP="009139E3">
      <w:pPr>
        <w:pStyle w:val="EducationIntroText"/>
      </w:pPr>
      <w:r w:rsidRPr="006F4125">
        <w:t>Self-Guided Program</w:t>
      </w:r>
    </w:p>
    <w:p w:rsidR="004E3E9C" w:rsidRPr="006F4125" w:rsidRDefault="004E3E9C" w:rsidP="004E3E9C">
      <w:pPr>
        <w:rPr>
          <w:rFonts w:ascii="Arial" w:hAnsi="Arial"/>
          <w:b/>
          <w:color w:val="951528"/>
          <w:sz w:val="26"/>
        </w:rPr>
      </w:pPr>
    </w:p>
    <w:p w:rsidR="006F4125" w:rsidRDefault="006F4125" w:rsidP="006F4125">
      <w:pPr>
        <w:pStyle w:val="EducationNumberedPoints"/>
      </w:pPr>
      <w:r w:rsidRPr="00001CBE">
        <w:t>Identity: Yours, Mine, Ours takes a mirror</w:t>
      </w:r>
      <w:r>
        <w:t xml:space="preserve"> </w:t>
      </w:r>
      <w:r w:rsidRPr="00001CBE">
        <w:t>to our culturally diverse society and asks what it means to</w:t>
      </w:r>
      <w:r>
        <w:t xml:space="preserve"> </w:t>
      </w:r>
      <w:r w:rsidRPr="00001CBE">
        <w:t>belong – or not belong – in Australia today.</w:t>
      </w:r>
      <w:r>
        <w:t xml:space="preserve">  </w:t>
      </w:r>
      <w:r w:rsidRPr="00001CBE">
        <w:t>It focuses on how ethnicity, ancestry, language, spirituality</w:t>
      </w:r>
      <w:r>
        <w:t xml:space="preserve"> </w:t>
      </w:r>
      <w:r w:rsidRPr="00001CBE">
        <w:t>and citizenship make up our sense of who we are and provides</w:t>
      </w:r>
      <w:r>
        <w:t xml:space="preserve"> </w:t>
      </w:r>
      <w:r w:rsidRPr="00001CBE">
        <w:t xml:space="preserve">fresh and </w:t>
      </w:r>
      <w:r>
        <w:t>c</w:t>
      </w:r>
      <w:r w:rsidRPr="00001CBE">
        <w:t>hallenging insights into personal identity.</w:t>
      </w:r>
    </w:p>
    <w:p w:rsidR="000C1243" w:rsidRDefault="000C1243" w:rsidP="00164CEB">
      <w:pPr>
        <w:pStyle w:val="EducationBody"/>
      </w:pPr>
    </w:p>
    <w:p w:rsidR="006F4125" w:rsidRPr="00604043" w:rsidRDefault="00164CEB" w:rsidP="000C1243">
      <w:pPr>
        <w:pStyle w:val="EducationSubHeading"/>
      </w:pPr>
      <w:r>
        <w:t>E</w:t>
      </w:r>
      <w:r w:rsidR="006F4125">
        <w:t>xhibition layout</w:t>
      </w:r>
    </w:p>
    <w:p w:rsidR="000C1243" w:rsidRDefault="000C1243" w:rsidP="006F4125">
      <w:pPr>
        <w:pStyle w:val="EducationNumberedPoints"/>
      </w:pPr>
    </w:p>
    <w:p w:rsidR="008A6556" w:rsidRPr="008A6556" w:rsidRDefault="00FD1BDE" w:rsidP="008A6556">
      <w:pPr>
        <w:pStyle w:val="EducationNumberedPoints"/>
      </w:pPr>
      <w:r>
        <w:t xml:space="preserve">The exhibition is divided into </w:t>
      </w:r>
      <w:r w:rsidR="008A6556">
        <w:t>three main themes</w:t>
      </w:r>
      <w:r w:rsidR="00E33B26">
        <w:t xml:space="preserve"> each of which will take students approximately 15 mins in each </w:t>
      </w:r>
      <w:r w:rsidR="003E3F8F">
        <w:t>space</w:t>
      </w:r>
      <w:r w:rsidR="008A6556">
        <w:t>:</w:t>
      </w:r>
    </w:p>
    <w:p w:rsidR="00164CEB" w:rsidRPr="00FD1BDE" w:rsidRDefault="00FD1BDE" w:rsidP="006F4125">
      <w:pPr>
        <w:pStyle w:val="EducationDotPoints"/>
        <w:rPr>
          <w:b/>
        </w:rPr>
      </w:pPr>
      <w:r w:rsidRPr="00FD1BDE">
        <w:rPr>
          <w:b/>
        </w:rPr>
        <w:t>First Impressions</w:t>
      </w:r>
      <w:r>
        <w:rPr>
          <w:b/>
        </w:rPr>
        <w:t xml:space="preserve"> </w:t>
      </w:r>
      <w:r>
        <w:t>explores how identities can be formed, assumed or imposed through what is immediately visible.</w:t>
      </w:r>
    </w:p>
    <w:p w:rsidR="00FD1BDE" w:rsidRPr="00B36267" w:rsidRDefault="00B36267" w:rsidP="006F4125">
      <w:pPr>
        <w:pStyle w:val="EducationDotPoints"/>
        <w:rPr>
          <w:b/>
        </w:rPr>
      </w:pPr>
      <w:r>
        <w:rPr>
          <w:b/>
        </w:rPr>
        <w:t xml:space="preserve">People Like Me </w:t>
      </w:r>
      <w:r>
        <w:t>explores the search for identity and belonging through personal stories.</w:t>
      </w:r>
    </w:p>
    <w:p w:rsidR="00B36267" w:rsidRPr="008A6556" w:rsidRDefault="00B36267" w:rsidP="006F4125">
      <w:pPr>
        <w:pStyle w:val="EducationDotPoints"/>
        <w:rPr>
          <w:b/>
        </w:rPr>
      </w:pPr>
      <w:r>
        <w:rPr>
          <w:b/>
        </w:rPr>
        <w:t xml:space="preserve">People Like Them </w:t>
      </w:r>
      <w:r>
        <w:t>explores how being different or</w:t>
      </w:r>
      <w:r w:rsidR="008A6556">
        <w:t xml:space="preserve"> fearing difference impacts on individual and collective identities.</w:t>
      </w:r>
    </w:p>
    <w:p w:rsidR="000C1243" w:rsidRDefault="005D6D46" w:rsidP="00FD1BDE">
      <w:pPr>
        <w:pStyle w:val="EducationDotPoints"/>
        <w:numPr>
          <w:ilvl w:val="0"/>
          <w:numId w:val="0"/>
        </w:numPr>
        <w:ind w:left="284"/>
      </w:pPr>
      <w:r>
        <w:rPr>
          <w:noProof/>
          <w:lang w:val="en-AU" w:eastAsia="en-AU"/>
        </w:rPr>
        <w:drawing>
          <wp:inline distT="0" distB="0" distL="0" distR="0">
            <wp:extent cx="5040522" cy="4404360"/>
            <wp:effectExtent l="19050" t="0" r="7728" b="0"/>
            <wp:docPr id="2" name="Picture 1" descr="IM Map 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Map A5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0522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243" w:rsidRDefault="000C1243" w:rsidP="00934DB7">
      <w:pPr>
        <w:pStyle w:val="EducationBody"/>
      </w:pPr>
    </w:p>
    <w:p w:rsidR="000C1243" w:rsidRDefault="000C1243" w:rsidP="00934DB7">
      <w:pPr>
        <w:pStyle w:val="EducationBody"/>
      </w:pPr>
    </w:p>
    <w:p w:rsidR="00AA6531" w:rsidRDefault="00AA6531" w:rsidP="00934DB7">
      <w:pPr>
        <w:pStyle w:val="EducationBody"/>
      </w:pPr>
    </w:p>
    <w:p w:rsidR="00AA6531" w:rsidRDefault="00AA6531" w:rsidP="00934DB7">
      <w:pPr>
        <w:pStyle w:val="EducationBody"/>
      </w:pPr>
    </w:p>
    <w:p w:rsidR="00AA6531" w:rsidRDefault="00AA6531" w:rsidP="00934DB7">
      <w:pPr>
        <w:pStyle w:val="EducationBody"/>
      </w:pPr>
    </w:p>
    <w:p w:rsidR="00164CEB" w:rsidRDefault="00164CEB" w:rsidP="00934DB7">
      <w:pPr>
        <w:pStyle w:val="EducationBody"/>
      </w:pPr>
    </w:p>
    <w:p w:rsidR="00164CEB" w:rsidRDefault="00164CEB" w:rsidP="00934DB7">
      <w:pPr>
        <w:pStyle w:val="EducationBody"/>
      </w:pPr>
    </w:p>
    <w:p w:rsidR="00164CEB" w:rsidRDefault="00164CEB" w:rsidP="00934DB7">
      <w:pPr>
        <w:pStyle w:val="EducationBody"/>
      </w:pPr>
    </w:p>
    <w:p w:rsidR="00164CEB" w:rsidRDefault="008A6556" w:rsidP="008A6556">
      <w:pPr>
        <w:pStyle w:val="EducationSubHeading"/>
      </w:pPr>
      <w:r>
        <w:t>Curriculum Links</w:t>
      </w:r>
      <w:r w:rsidR="006E75EC">
        <w:t xml:space="preserve"> (selected)</w:t>
      </w:r>
    </w:p>
    <w:p w:rsidR="00164CEB" w:rsidRDefault="00164CEB" w:rsidP="00934DB7">
      <w:pPr>
        <w:pStyle w:val="EducationBody"/>
      </w:pPr>
    </w:p>
    <w:p w:rsidR="006E75EC" w:rsidRDefault="007A2BA2" w:rsidP="00934DB7">
      <w:pPr>
        <w:pStyle w:val="EducationBody"/>
      </w:pPr>
      <w:r>
        <w:rPr>
          <w:i/>
        </w:rPr>
        <w:t xml:space="preserve">Identity: Yours, Mine, Ours </w:t>
      </w:r>
      <w:r w:rsidR="006E75EC">
        <w:t>provides an opportunity for students from other learning contexts (including post-VCE) to engage with cultural diversity and develop intercultural understanding (Australian Curriculum - General Capability).</w:t>
      </w:r>
    </w:p>
    <w:p w:rsidR="006E75EC" w:rsidRDefault="006E75EC" w:rsidP="00934DB7">
      <w:pPr>
        <w:pStyle w:val="EducationBody"/>
      </w:pPr>
    </w:p>
    <w:p w:rsidR="003519BB" w:rsidRDefault="006E75EC" w:rsidP="00934DB7">
      <w:pPr>
        <w:pStyle w:val="EducationBody"/>
      </w:pPr>
      <w:r>
        <w:t xml:space="preserve">The exhibition </w:t>
      </w:r>
      <w:r w:rsidR="007A2BA2">
        <w:t>provides a</w:t>
      </w:r>
      <w:r>
        <w:t xml:space="preserve">n especially relevant </w:t>
      </w:r>
      <w:r w:rsidR="007A2BA2">
        <w:t xml:space="preserve">learning experience </w:t>
      </w:r>
      <w:r>
        <w:t>for</w:t>
      </w:r>
      <w:r w:rsidR="009462D7">
        <w:t xml:space="preserve"> students undertaking </w:t>
      </w:r>
      <w:r w:rsidR="007A2BA2">
        <w:t xml:space="preserve">VCE </w:t>
      </w:r>
      <w:r w:rsidR="009462D7">
        <w:t>English, Sociology</w:t>
      </w:r>
      <w:r w:rsidR="00E33B26">
        <w:t>, Geography and Politics</w:t>
      </w:r>
      <w:r>
        <w:t>, listed below</w:t>
      </w:r>
      <w:r w:rsidR="003519BB">
        <w:t xml:space="preserve">. </w:t>
      </w:r>
    </w:p>
    <w:p w:rsidR="007A2BA2" w:rsidRDefault="007A2BA2" w:rsidP="00934DB7">
      <w:pPr>
        <w:pStyle w:val="EducationBody"/>
      </w:pPr>
    </w:p>
    <w:tbl>
      <w:tblPr>
        <w:tblStyle w:val="TableGrid"/>
        <w:tblW w:w="8336" w:type="dxa"/>
        <w:tblInd w:w="108" w:type="dxa"/>
        <w:tblBorders>
          <w:top w:val="none" w:sz="0" w:space="0" w:color="auto"/>
          <w:left w:val="none" w:sz="0" w:space="0" w:color="auto"/>
          <w:bottom w:val="dotted" w:sz="4" w:space="0" w:color="D9D9D9" w:themeColor="background1" w:themeShade="D9"/>
          <w:right w:val="none" w:sz="0" w:space="0" w:color="auto"/>
          <w:insideH w:val="dotted" w:sz="4" w:space="0" w:color="D9D9D9" w:themeColor="background1" w:themeShade="D9"/>
          <w:insideV w:val="single" w:sz="18" w:space="0" w:color="D9D9D9" w:themeColor="background1" w:themeShade="D9"/>
        </w:tblBorders>
        <w:tblLayout w:type="fixed"/>
        <w:tblLook w:val="00A0" w:firstRow="1" w:lastRow="0" w:firstColumn="1" w:lastColumn="0" w:noHBand="0" w:noVBand="0"/>
      </w:tblPr>
      <w:tblGrid>
        <w:gridCol w:w="236"/>
        <w:gridCol w:w="1324"/>
        <w:gridCol w:w="1559"/>
        <w:gridCol w:w="5217"/>
      </w:tblGrid>
      <w:tr w:rsidR="004A5AA9" w:rsidTr="00E33B26">
        <w:trPr>
          <w:trHeight w:val="397"/>
        </w:trPr>
        <w:tc>
          <w:tcPr>
            <w:tcW w:w="236" w:type="dxa"/>
            <w:tcBorders>
              <w:top w:val="nil"/>
              <w:bottom w:val="nil"/>
            </w:tcBorders>
            <w:shd w:val="solid" w:color="D9D9D9" w:themeColor="background1" w:themeShade="D9" w:fill="auto"/>
            <w:textDirection w:val="btLr"/>
            <w:vAlign w:val="center"/>
          </w:tcPr>
          <w:p w:rsidR="004A5AA9" w:rsidRPr="00B40D11" w:rsidRDefault="004A5AA9" w:rsidP="0050609C">
            <w:pPr>
              <w:pStyle w:val="EducationBody"/>
              <w:ind w:left="113" w:right="113"/>
              <w:jc w:val="center"/>
            </w:pPr>
          </w:p>
        </w:tc>
        <w:tc>
          <w:tcPr>
            <w:tcW w:w="1324" w:type="dxa"/>
            <w:tcBorders>
              <w:top w:val="nil"/>
              <w:bottom w:val="nil"/>
            </w:tcBorders>
            <w:shd w:val="solid" w:color="D9D9D9" w:themeColor="background1" w:themeShade="D9" w:fill="auto"/>
          </w:tcPr>
          <w:p w:rsidR="004A5AA9" w:rsidRPr="00B40D11" w:rsidRDefault="00EE2299" w:rsidP="006A7449">
            <w:pPr>
              <w:pStyle w:val="EducationBodyBold"/>
            </w:pPr>
            <w:r>
              <w:t xml:space="preserve">VCE </w:t>
            </w:r>
            <w:r w:rsidR="004A5AA9">
              <w:t>Subject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solid" w:color="D9D9D9" w:themeColor="background1" w:themeShade="D9" w:fill="auto"/>
          </w:tcPr>
          <w:p w:rsidR="004A5AA9" w:rsidRPr="00B40D11" w:rsidRDefault="004A5AA9" w:rsidP="006A7449">
            <w:pPr>
              <w:pStyle w:val="EducationBodyBold"/>
            </w:pPr>
            <w:r>
              <w:t>Unit/Area of Study</w:t>
            </w:r>
          </w:p>
        </w:tc>
        <w:tc>
          <w:tcPr>
            <w:tcW w:w="5217" w:type="dxa"/>
            <w:tcBorders>
              <w:top w:val="nil"/>
              <w:bottom w:val="nil"/>
            </w:tcBorders>
            <w:shd w:val="solid" w:color="D9D9D9" w:themeColor="background1" w:themeShade="D9" w:fill="auto"/>
          </w:tcPr>
          <w:p w:rsidR="004A5AA9" w:rsidRPr="00B40D11" w:rsidRDefault="004A5AA9" w:rsidP="006A7449">
            <w:pPr>
              <w:pStyle w:val="EducationBodyBold"/>
            </w:pPr>
            <w:r>
              <w:t>Key Links</w:t>
            </w:r>
          </w:p>
        </w:tc>
      </w:tr>
      <w:tr w:rsidR="004A5AA9" w:rsidTr="00E33B26">
        <w:trPr>
          <w:trHeight w:val="1928"/>
        </w:trPr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B55B69"/>
            <w:textDirection w:val="btLr"/>
            <w:vAlign w:val="center"/>
          </w:tcPr>
          <w:p w:rsidR="004A5AA9" w:rsidRPr="00B40D11" w:rsidRDefault="004A5AA9" w:rsidP="0050609C">
            <w:pPr>
              <w:pStyle w:val="EducationBody"/>
              <w:ind w:left="113" w:right="113"/>
              <w:jc w:val="center"/>
            </w:pPr>
          </w:p>
        </w:tc>
        <w:tc>
          <w:tcPr>
            <w:tcW w:w="1324" w:type="dxa"/>
            <w:tcBorders>
              <w:top w:val="nil"/>
              <w:left w:val="nil"/>
              <w:bottom w:val="dotted" w:sz="4" w:space="0" w:color="808080" w:themeColor="background1" w:themeShade="80"/>
            </w:tcBorders>
            <w:shd w:val="clear" w:color="auto" w:fill="auto"/>
          </w:tcPr>
          <w:p w:rsidR="004A5AA9" w:rsidRPr="00B40D11" w:rsidRDefault="004A5AA9" w:rsidP="007E0EFB">
            <w:pPr>
              <w:pStyle w:val="EducationBodyBold"/>
            </w:pPr>
            <w:r>
              <w:t>English</w:t>
            </w:r>
          </w:p>
        </w:tc>
        <w:tc>
          <w:tcPr>
            <w:tcW w:w="1559" w:type="dxa"/>
            <w:tcBorders>
              <w:top w:val="nil"/>
              <w:bottom w:val="dotted" w:sz="4" w:space="0" w:color="808080" w:themeColor="background1" w:themeShade="80"/>
            </w:tcBorders>
          </w:tcPr>
          <w:p w:rsidR="00316170" w:rsidRDefault="004A5AA9" w:rsidP="00316170">
            <w:pPr>
              <w:pStyle w:val="EducationBody"/>
            </w:pPr>
            <w:r>
              <w:t>Units 3</w:t>
            </w:r>
            <w:r w:rsidR="00316170">
              <w:t xml:space="preserve"> and 4;</w:t>
            </w:r>
          </w:p>
          <w:p w:rsidR="004A5AA9" w:rsidRPr="00B40D11" w:rsidRDefault="00316170" w:rsidP="00316170">
            <w:pPr>
              <w:pStyle w:val="EducationBody"/>
            </w:pPr>
            <w:r>
              <w:t>Area of Study 2 (Exploring Issues of Identity and Belonging)</w:t>
            </w:r>
          </w:p>
        </w:tc>
        <w:tc>
          <w:tcPr>
            <w:tcW w:w="5217" w:type="dxa"/>
            <w:tcBorders>
              <w:top w:val="nil"/>
              <w:bottom w:val="dotted" w:sz="4" w:space="0" w:color="808080" w:themeColor="background1" w:themeShade="80"/>
            </w:tcBorders>
          </w:tcPr>
          <w:p w:rsidR="004A5AA9" w:rsidRDefault="00ED5DE4" w:rsidP="00B40D11">
            <w:pPr>
              <w:pStyle w:val="EducationBody"/>
            </w:pPr>
            <w:r>
              <w:t>Students explore concepts of identity and belonging across each of the main galleries.</w:t>
            </w:r>
          </w:p>
          <w:p w:rsidR="007F3E99" w:rsidRDefault="007F3E99" w:rsidP="00B40D11">
            <w:pPr>
              <w:pStyle w:val="EducationBody"/>
            </w:pPr>
          </w:p>
          <w:p w:rsidR="007F3E99" w:rsidRDefault="007F3E99" w:rsidP="007F3E99">
            <w:pPr>
              <w:pStyle w:val="EducationBody"/>
            </w:pPr>
            <w:r>
              <w:t>Staff-led program also available:</w:t>
            </w:r>
            <w:r w:rsidR="00E33B26">
              <w:t xml:space="preserve"> VCE Identity and Belonging</w:t>
            </w:r>
          </w:p>
          <w:p w:rsidR="00E33B26" w:rsidRDefault="00E33B26" w:rsidP="007F3E99">
            <w:pPr>
              <w:pStyle w:val="EducationBody"/>
            </w:pPr>
          </w:p>
          <w:p w:rsidR="007F3E99" w:rsidRDefault="001355B8" w:rsidP="007F3E99">
            <w:pPr>
              <w:pStyle w:val="EducationBody"/>
            </w:pPr>
            <w:hyperlink r:id="rId17" w:history="1">
              <w:r w:rsidR="00E33B26" w:rsidRPr="00F8064C">
                <w:rPr>
                  <w:rStyle w:val="Hyperlink"/>
                </w:rPr>
                <w:t>http://museumvictoria.com.au/immigrationmuseum/education/education-programs/identity-and-belonging/</w:t>
              </w:r>
            </w:hyperlink>
            <w:r w:rsidR="00E33B26">
              <w:t xml:space="preserve"> </w:t>
            </w:r>
          </w:p>
          <w:p w:rsidR="00E33B26" w:rsidRPr="00B40D11" w:rsidRDefault="00E33B26" w:rsidP="007F3E99">
            <w:pPr>
              <w:pStyle w:val="EducationBody"/>
            </w:pPr>
          </w:p>
        </w:tc>
      </w:tr>
      <w:tr w:rsidR="004A5AA9" w:rsidTr="00E33B26">
        <w:trPr>
          <w:trHeight w:val="1928"/>
        </w:trPr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solid" w:color="0092D2" w:fill="auto"/>
            <w:textDirection w:val="btLr"/>
            <w:vAlign w:val="center"/>
          </w:tcPr>
          <w:p w:rsidR="004A5AA9" w:rsidRPr="00B40D11" w:rsidRDefault="004A5AA9" w:rsidP="0050609C">
            <w:pPr>
              <w:pStyle w:val="EducationBody"/>
              <w:ind w:left="113" w:right="113"/>
              <w:jc w:val="center"/>
            </w:pPr>
          </w:p>
        </w:tc>
        <w:tc>
          <w:tcPr>
            <w:tcW w:w="1324" w:type="dxa"/>
            <w:tcBorders>
              <w:top w:val="dotted" w:sz="4" w:space="0" w:color="808080" w:themeColor="background1" w:themeShade="80"/>
              <w:left w:val="nil"/>
              <w:bottom w:val="dotted" w:sz="4" w:space="0" w:color="808080" w:themeColor="background1" w:themeShade="80"/>
            </w:tcBorders>
            <w:shd w:val="clear" w:color="auto" w:fill="auto"/>
          </w:tcPr>
          <w:p w:rsidR="004A5AA9" w:rsidRPr="00B40D11" w:rsidRDefault="004A5AA9" w:rsidP="007E0EFB">
            <w:pPr>
              <w:pStyle w:val="EducationBodyBold"/>
            </w:pPr>
            <w:r>
              <w:t>Sociology</w:t>
            </w:r>
          </w:p>
        </w:tc>
        <w:tc>
          <w:tcPr>
            <w:tcW w:w="1559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4A5AA9" w:rsidRDefault="00EE2299" w:rsidP="00B40D11">
            <w:pPr>
              <w:pStyle w:val="EducationBody"/>
            </w:pPr>
            <w:r>
              <w:t>Unit 3; Area of Study 2</w:t>
            </w:r>
          </w:p>
          <w:p w:rsidR="00EE2299" w:rsidRPr="00B40D11" w:rsidRDefault="00EE2299" w:rsidP="00B40D11">
            <w:pPr>
              <w:pStyle w:val="EducationBody"/>
            </w:pPr>
            <w:r>
              <w:t xml:space="preserve">(Ethnicity) </w:t>
            </w:r>
          </w:p>
        </w:tc>
        <w:tc>
          <w:tcPr>
            <w:tcW w:w="521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4A5AA9" w:rsidRDefault="002C6E08" w:rsidP="00ED5DE4">
            <w:pPr>
              <w:pStyle w:val="EducationBody"/>
            </w:pPr>
            <w:r>
              <w:t xml:space="preserve">Students </w:t>
            </w:r>
            <w:r w:rsidR="00ED5DE4">
              <w:t>explore ethnicity as it relates to the formation of group and individual identities across each of the main galleries.</w:t>
            </w:r>
          </w:p>
          <w:p w:rsidR="00E33B26" w:rsidRDefault="00E33B26" w:rsidP="00ED5DE4">
            <w:pPr>
              <w:pStyle w:val="EducationBody"/>
            </w:pPr>
          </w:p>
          <w:p w:rsidR="00E33B26" w:rsidRDefault="00E33B26" w:rsidP="00ED5DE4">
            <w:pPr>
              <w:pStyle w:val="EducationBody"/>
            </w:pPr>
            <w:r>
              <w:t>Staff-led program also available: Ethnicity VCE Sociology</w:t>
            </w:r>
          </w:p>
          <w:p w:rsidR="00E33B26" w:rsidRDefault="00E33B26" w:rsidP="00ED5DE4">
            <w:pPr>
              <w:pStyle w:val="EducationBody"/>
            </w:pPr>
          </w:p>
          <w:p w:rsidR="00E33B26" w:rsidRDefault="001355B8" w:rsidP="00ED5DE4">
            <w:pPr>
              <w:pStyle w:val="EducationBody"/>
            </w:pPr>
            <w:hyperlink r:id="rId18" w:history="1">
              <w:r w:rsidR="00E33B26" w:rsidRPr="00F8064C">
                <w:rPr>
                  <w:rStyle w:val="Hyperlink"/>
                </w:rPr>
                <w:t>http://museumvictoria.com.au/immigrationmuseum/education/education-programs/ethnicity---vce-sociology/</w:t>
              </w:r>
            </w:hyperlink>
          </w:p>
          <w:p w:rsidR="00E33B26" w:rsidRPr="00B40D11" w:rsidRDefault="00E33B26" w:rsidP="00ED5DE4">
            <w:pPr>
              <w:pStyle w:val="EducationBody"/>
            </w:pPr>
          </w:p>
        </w:tc>
      </w:tr>
      <w:tr w:rsidR="004A5AA9" w:rsidTr="00E33B26">
        <w:trPr>
          <w:trHeight w:val="1928"/>
        </w:trPr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solid" w:color="0092D2" w:fill="auto"/>
            <w:textDirection w:val="btLr"/>
            <w:vAlign w:val="center"/>
          </w:tcPr>
          <w:p w:rsidR="004A5AA9" w:rsidRPr="00B40D11" w:rsidRDefault="004A5AA9" w:rsidP="0050609C">
            <w:pPr>
              <w:pStyle w:val="EducationBody"/>
              <w:ind w:left="113" w:right="113"/>
              <w:jc w:val="center"/>
            </w:pPr>
          </w:p>
        </w:tc>
        <w:tc>
          <w:tcPr>
            <w:tcW w:w="1324" w:type="dxa"/>
            <w:tcBorders>
              <w:top w:val="dotted" w:sz="4" w:space="0" w:color="808080" w:themeColor="background1" w:themeShade="80"/>
              <w:left w:val="nil"/>
              <w:bottom w:val="dotted" w:sz="4" w:space="0" w:color="808080" w:themeColor="background1" w:themeShade="80"/>
            </w:tcBorders>
          </w:tcPr>
          <w:p w:rsidR="004A5AA9" w:rsidRPr="00B40D11" w:rsidRDefault="004A5AA9" w:rsidP="007E0EFB">
            <w:pPr>
              <w:pStyle w:val="EducationBodyBold"/>
            </w:pPr>
            <w:r>
              <w:t>Geography</w:t>
            </w:r>
          </w:p>
        </w:tc>
        <w:tc>
          <w:tcPr>
            <w:tcW w:w="1559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4A5AA9" w:rsidRDefault="00A860E1" w:rsidP="00B40D11">
            <w:pPr>
              <w:pStyle w:val="EducationBody"/>
            </w:pPr>
            <w:r>
              <w:t>Unit 4; Global Perspectives</w:t>
            </w:r>
          </w:p>
          <w:p w:rsidR="00A860E1" w:rsidRPr="00B40D11" w:rsidRDefault="00A860E1" w:rsidP="00E33B26">
            <w:pPr>
              <w:pStyle w:val="EducationBody"/>
            </w:pPr>
            <w:r>
              <w:t>(Global Phenomenon</w:t>
            </w:r>
            <w:r w:rsidR="00E33B26">
              <w:t>:</w:t>
            </w:r>
            <w:r>
              <w:t xml:space="preserve"> Migration)</w:t>
            </w:r>
          </w:p>
        </w:tc>
        <w:tc>
          <w:tcPr>
            <w:tcW w:w="521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4A5AA9" w:rsidRPr="00A860E1" w:rsidRDefault="00A860E1" w:rsidP="002C6E08">
            <w:pPr>
              <w:pStyle w:val="EducationBody"/>
              <w:rPr>
                <w:i/>
              </w:rPr>
            </w:pPr>
            <w:r>
              <w:t>Students investigate individual and collective identitie</w:t>
            </w:r>
            <w:r w:rsidR="002C6E08">
              <w:t>s towards developing an understanding of the</w:t>
            </w:r>
            <w:r>
              <w:t xml:space="preserve"> cultural impacts of global migration. </w:t>
            </w:r>
          </w:p>
        </w:tc>
      </w:tr>
      <w:tr w:rsidR="004A5AA9" w:rsidTr="00E33B26">
        <w:trPr>
          <w:trHeight w:val="1928"/>
        </w:trPr>
        <w:tc>
          <w:tcPr>
            <w:tcW w:w="236" w:type="dxa"/>
            <w:vMerge/>
            <w:tcBorders>
              <w:top w:val="nil"/>
              <w:bottom w:val="nil"/>
              <w:right w:val="nil"/>
            </w:tcBorders>
            <w:shd w:val="solid" w:color="0092D2" w:fill="auto"/>
            <w:textDirection w:val="btLr"/>
            <w:vAlign w:val="center"/>
          </w:tcPr>
          <w:p w:rsidR="004A5AA9" w:rsidRPr="00B40D11" w:rsidRDefault="004A5AA9" w:rsidP="0050609C">
            <w:pPr>
              <w:pStyle w:val="EducationBody"/>
              <w:ind w:left="113" w:right="113"/>
              <w:jc w:val="center"/>
            </w:pPr>
          </w:p>
        </w:tc>
        <w:tc>
          <w:tcPr>
            <w:tcW w:w="1324" w:type="dxa"/>
            <w:tcBorders>
              <w:top w:val="dotted" w:sz="4" w:space="0" w:color="808080" w:themeColor="background1" w:themeShade="80"/>
              <w:left w:val="nil"/>
              <w:bottom w:val="dotted" w:sz="4" w:space="0" w:color="808080" w:themeColor="background1" w:themeShade="80"/>
            </w:tcBorders>
          </w:tcPr>
          <w:p w:rsidR="004A5AA9" w:rsidRPr="00B40D11" w:rsidRDefault="004A5AA9" w:rsidP="007E0EFB">
            <w:pPr>
              <w:pStyle w:val="EducationBodyBold"/>
            </w:pPr>
            <w:r>
              <w:t>Politics</w:t>
            </w:r>
          </w:p>
        </w:tc>
        <w:tc>
          <w:tcPr>
            <w:tcW w:w="1559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4A5AA9" w:rsidRPr="00B40D11" w:rsidRDefault="007F3E99" w:rsidP="00B40D11">
            <w:pPr>
              <w:pStyle w:val="EducationBody"/>
            </w:pPr>
            <w:r>
              <w:t>Unit 2; Area of Study 1 (Global Threads)</w:t>
            </w:r>
          </w:p>
        </w:tc>
        <w:tc>
          <w:tcPr>
            <w:tcW w:w="5217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4A5AA9" w:rsidRPr="00B40D11" w:rsidRDefault="007F3E99" w:rsidP="00B40D11">
            <w:pPr>
              <w:pStyle w:val="EducationBody"/>
            </w:pPr>
            <w:r>
              <w:t>Students explore experiences of intercultural exchange and identity formation as a means of deepening understanding global citizenship, and the impact of global interconnection of culture.</w:t>
            </w:r>
          </w:p>
        </w:tc>
      </w:tr>
    </w:tbl>
    <w:p w:rsidR="004E3E9C" w:rsidRDefault="004E3E9C" w:rsidP="00934DB7">
      <w:pPr>
        <w:pStyle w:val="EducationBody"/>
        <w:sectPr w:rsidR="004E3E9C">
          <w:headerReference w:type="default" r:id="rId19"/>
          <w:pgSz w:w="11900" w:h="16840"/>
          <w:pgMar w:top="1701" w:right="851" w:bottom="851" w:left="2835" w:header="340" w:footer="340" w:gutter="0"/>
          <w:cols w:space="708"/>
        </w:sectPr>
      </w:pPr>
    </w:p>
    <w:p w:rsidR="00AA20EB" w:rsidRPr="00AA20EB" w:rsidRDefault="00B34450" w:rsidP="00AA20EB">
      <w:pPr>
        <w:pStyle w:val="EducationSubHeading"/>
        <w:rPr>
          <w:lang w:val="en-AU"/>
        </w:rPr>
      </w:pPr>
      <w:r>
        <w:lastRenderedPageBreak/>
        <w:t>1</w:t>
      </w:r>
      <w:r w:rsidR="00F14B1C">
        <w:t>.</w:t>
      </w:r>
      <w:r w:rsidR="000C1243">
        <w:t xml:space="preserve"> </w:t>
      </w:r>
      <w:r w:rsidR="00AA20EB" w:rsidRPr="00AA20EB">
        <w:rPr>
          <w:lang w:val="en-AU"/>
        </w:rPr>
        <w:t>Welcome hallway</w:t>
      </w:r>
    </w:p>
    <w:p w:rsidR="00573B7E" w:rsidRDefault="00573B7E" w:rsidP="00573B7E">
      <w:pPr>
        <w:rPr>
          <w:rFonts w:ascii="Arial" w:hAnsi="Arial" w:cs="Arial"/>
          <w:bCs/>
          <w:szCs w:val="22"/>
        </w:rPr>
      </w:pPr>
    </w:p>
    <w:p w:rsidR="00573B7E" w:rsidRPr="007856DC" w:rsidRDefault="00573B7E" w:rsidP="00573B7E">
      <w:pPr>
        <w:rPr>
          <w:rFonts w:ascii="Arial" w:hAnsi="Arial" w:cs="Arial"/>
          <w:bCs/>
          <w:szCs w:val="22"/>
        </w:rPr>
      </w:pPr>
      <w:r w:rsidRPr="000574DC">
        <w:rPr>
          <w:rFonts w:ascii="Arial" w:hAnsi="Arial" w:cs="Arial"/>
          <w:bCs/>
          <w:szCs w:val="22"/>
        </w:rPr>
        <w:t>As you enter the exhibition</w:t>
      </w:r>
      <w:r>
        <w:rPr>
          <w:rFonts w:ascii="Arial" w:hAnsi="Arial" w:cs="Arial"/>
          <w:bCs/>
          <w:szCs w:val="22"/>
        </w:rPr>
        <w:t>,</w:t>
      </w:r>
      <w:r w:rsidRPr="000574DC">
        <w:rPr>
          <w:rFonts w:ascii="Arial" w:hAnsi="Arial" w:cs="Arial"/>
          <w:bCs/>
          <w:szCs w:val="22"/>
        </w:rPr>
        <w:t xml:space="preserve"> spend enough time </w:t>
      </w:r>
      <w:r w:rsidR="0023339D">
        <w:rPr>
          <w:rFonts w:ascii="Arial" w:hAnsi="Arial" w:cs="Arial"/>
          <w:bCs/>
          <w:szCs w:val="22"/>
        </w:rPr>
        <w:t xml:space="preserve">with the projection </w:t>
      </w:r>
      <w:r w:rsidRPr="000574DC">
        <w:rPr>
          <w:rFonts w:ascii="Arial" w:hAnsi="Arial" w:cs="Arial"/>
          <w:bCs/>
          <w:szCs w:val="22"/>
        </w:rPr>
        <w:t>to see the group of people who appear as you enter reappear in the loop.</w:t>
      </w:r>
    </w:p>
    <w:p w:rsidR="000C1243" w:rsidRDefault="000C1243" w:rsidP="000C1243">
      <w:pPr>
        <w:pStyle w:val="EducationSubHeading"/>
      </w:pPr>
    </w:p>
    <w:p w:rsidR="00573B7E" w:rsidRPr="00573B7E" w:rsidRDefault="00573B7E" w:rsidP="006F4125">
      <w:pPr>
        <w:pStyle w:val="EducationQuestions"/>
        <w:rPr>
          <w:lang w:val="en-AU"/>
        </w:rPr>
      </w:pPr>
      <w:r w:rsidRPr="00573B7E">
        <w:rPr>
          <w:lang w:val="en-AU"/>
        </w:rPr>
        <w:t>How do the people in the projection make you feel?</w:t>
      </w:r>
    </w:p>
    <w:tbl>
      <w:tblPr>
        <w:tblW w:w="0" w:type="auto"/>
        <w:tblInd w:w="108" w:type="dxa"/>
        <w:tblBorders>
          <w:bottom w:val="dotted" w:sz="4" w:space="0" w:color="D9D9D9" w:themeColor="background1" w:themeShade="D9"/>
          <w:insideH w:val="dotted" w:sz="4" w:space="0" w:color="808080" w:themeColor="background1" w:themeShade="80"/>
          <w:insideV w:val="dotted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8322"/>
      </w:tblGrid>
      <w:tr w:rsidR="000C1243" w:rsidRPr="006E18F2">
        <w:trPr>
          <w:trHeight w:val="397"/>
        </w:trPr>
        <w:tc>
          <w:tcPr>
            <w:tcW w:w="8322" w:type="dxa"/>
          </w:tcPr>
          <w:p w:rsidR="000C1243" w:rsidRPr="006E18F2" w:rsidRDefault="000C1243" w:rsidP="000C1243"/>
        </w:tc>
      </w:tr>
      <w:tr w:rsidR="000C1243" w:rsidRPr="006E18F2">
        <w:trPr>
          <w:trHeight w:val="397"/>
        </w:trPr>
        <w:tc>
          <w:tcPr>
            <w:tcW w:w="8322" w:type="dxa"/>
          </w:tcPr>
          <w:p w:rsidR="000C1243" w:rsidRPr="006E18F2" w:rsidRDefault="000C1243" w:rsidP="000C1243"/>
        </w:tc>
      </w:tr>
      <w:tr w:rsidR="000C1243" w:rsidRPr="006E18F2">
        <w:trPr>
          <w:trHeight w:val="397"/>
        </w:trPr>
        <w:tc>
          <w:tcPr>
            <w:tcW w:w="8322" w:type="dxa"/>
            <w:tcBorders>
              <w:bottom w:val="dotted" w:sz="4" w:space="0" w:color="808080" w:themeColor="background1" w:themeShade="80"/>
            </w:tcBorders>
          </w:tcPr>
          <w:p w:rsidR="000C1243" w:rsidRPr="006E18F2" w:rsidRDefault="000C1243" w:rsidP="000C1243"/>
        </w:tc>
      </w:tr>
      <w:tr w:rsidR="000C1243" w:rsidRPr="006E18F2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0C1243" w:rsidRPr="006E18F2" w:rsidRDefault="000C1243" w:rsidP="000C1243"/>
        </w:tc>
      </w:tr>
    </w:tbl>
    <w:p w:rsidR="00164CEB" w:rsidRDefault="00164CEB" w:rsidP="006F4125">
      <w:pPr>
        <w:pStyle w:val="EducationQuestions"/>
      </w:pPr>
    </w:p>
    <w:p w:rsidR="00573B7E" w:rsidRDefault="00573B7E" w:rsidP="00025C3E">
      <w:pPr>
        <w:pStyle w:val="EducationQuestions"/>
        <w:ind w:left="0" w:firstLine="0"/>
      </w:pPr>
      <w:r>
        <w:t>Record any assumptions you may have made based on the physical appearance of the peop</w:t>
      </w:r>
      <w:r w:rsidR="0023339D">
        <w:t>le. Were these assumptions confirmed or challenged by their behaviour.</w:t>
      </w:r>
    </w:p>
    <w:tbl>
      <w:tblPr>
        <w:tblW w:w="0" w:type="auto"/>
        <w:tblInd w:w="108" w:type="dxa"/>
        <w:tblBorders>
          <w:bottom w:val="dotted" w:sz="4" w:space="0" w:color="D9D9D9" w:themeColor="background1" w:themeShade="D9"/>
          <w:insideH w:val="dotted" w:sz="4" w:space="0" w:color="808080" w:themeColor="background1" w:themeShade="80"/>
          <w:insideV w:val="dotted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8322"/>
      </w:tblGrid>
      <w:tr w:rsidR="0023339D" w:rsidRPr="006E18F2" w:rsidTr="0023339D">
        <w:trPr>
          <w:trHeight w:val="397"/>
        </w:trPr>
        <w:tc>
          <w:tcPr>
            <w:tcW w:w="8322" w:type="dxa"/>
          </w:tcPr>
          <w:p w:rsidR="0023339D" w:rsidRPr="006E18F2" w:rsidRDefault="0023339D" w:rsidP="0023339D"/>
        </w:tc>
      </w:tr>
      <w:tr w:rsidR="0023339D" w:rsidRPr="006E18F2" w:rsidTr="0023339D">
        <w:trPr>
          <w:trHeight w:val="397"/>
        </w:trPr>
        <w:tc>
          <w:tcPr>
            <w:tcW w:w="8322" w:type="dxa"/>
          </w:tcPr>
          <w:p w:rsidR="0023339D" w:rsidRPr="006E18F2" w:rsidRDefault="0023339D" w:rsidP="0023339D"/>
        </w:tc>
      </w:tr>
      <w:tr w:rsidR="0023339D" w:rsidRPr="006E18F2" w:rsidTr="0023339D">
        <w:trPr>
          <w:trHeight w:val="397"/>
        </w:trPr>
        <w:tc>
          <w:tcPr>
            <w:tcW w:w="8322" w:type="dxa"/>
            <w:tcBorders>
              <w:bottom w:val="dotted" w:sz="4" w:space="0" w:color="808080" w:themeColor="background1" w:themeShade="80"/>
            </w:tcBorders>
          </w:tcPr>
          <w:p w:rsidR="0023339D" w:rsidRPr="006E18F2" w:rsidRDefault="0023339D" w:rsidP="0023339D"/>
        </w:tc>
      </w:tr>
      <w:tr w:rsidR="0023339D" w:rsidRPr="006E18F2" w:rsidTr="0023339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23339D" w:rsidRPr="006E18F2" w:rsidRDefault="0023339D" w:rsidP="0023339D"/>
        </w:tc>
      </w:tr>
      <w:tr w:rsidR="00B8617D" w:rsidRPr="006E18F2" w:rsidTr="0023339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B8617D" w:rsidRPr="006E18F2" w:rsidRDefault="00B8617D" w:rsidP="0023339D"/>
        </w:tc>
      </w:tr>
      <w:tr w:rsidR="00B8617D" w:rsidRPr="006E18F2" w:rsidTr="0023339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B8617D" w:rsidRPr="006E18F2" w:rsidRDefault="00B8617D" w:rsidP="0023339D"/>
        </w:tc>
      </w:tr>
    </w:tbl>
    <w:p w:rsidR="0023339D" w:rsidRPr="00025C3E" w:rsidRDefault="0023339D" w:rsidP="006F4125">
      <w:pPr>
        <w:pStyle w:val="EducationQuestions"/>
        <w:rPr>
          <w:rFonts w:cstheme="minorBidi"/>
          <w:color w:val="951528"/>
          <w:sz w:val="26"/>
          <w:szCs w:val="24"/>
        </w:rPr>
      </w:pPr>
      <w:r w:rsidRPr="00025C3E">
        <w:rPr>
          <w:rFonts w:cstheme="minorBidi"/>
          <w:color w:val="951528"/>
          <w:sz w:val="26"/>
          <w:szCs w:val="24"/>
        </w:rPr>
        <w:t>2. First Impressions</w:t>
      </w:r>
    </w:p>
    <w:p w:rsidR="00045BBD" w:rsidRPr="00045BBD" w:rsidRDefault="00045BBD" w:rsidP="006F4125">
      <w:pPr>
        <w:pStyle w:val="EducationQuestions"/>
      </w:pPr>
      <w:r w:rsidRPr="00045BBD">
        <w:t>Focus on two people in the text panels or touch screen</w:t>
      </w:r>
    </w:p>
    <w:p w:rsidR="000C1243" w:rsidRPr="00D736A0" w:rsidRDefault="00045BBD" w:rsidP="00025C3E">
      <w:pPr>
        <w:pStyle w:val="EducationQuestions"/>
        <w:ind w:left="142" w:firstLine="0"/>
      </w:pPr>
      <w:r>
        <w:t>R</w:t>
      </w:r>
      <w:r w:rsidRPr="00045BBD">
        <w:t>ecord some of the ways in which physical appearance and family heritage may have impacted on their identity</w:t>
      </w:r>
      <w:r>
        <w:rPr>
          <w:rFonts w:cs="Arial"/>
          <w:bCs/>
          <w:sz w:val="22"/>
        </w:rPr>
        <w:t>.</w:t>
      </w:r>
    </w:p>
    <w:tbl>
      <w:tblPr>
        <w:tblW w:w="4936" w:type="pct"/>
        <w:tblInd w:w="108" w:type="dxa"/>
        <w:tblBorders>
          <w:bottom w:val="dotted" w:sz="4" w:space="0" w:color="auto"/>
          <w:insideH w:val="dotted" w:sz="4" w:space="0" w:color="auto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08"/>
        <w:gridCol w:w="4214"/>
      </w:tblGrid>
      <w:tr w:rsidR="00045BBD" w:rsidTr="00B8617D">
        <w:trPr>
          <w:trHeight w:val="624"/>
        </w:trPr>
        <w:tc>
          <w:tcPr>
            <w:tcW w:w="2468" w:type="pct"/>
            <w:tcBorders>
              <w:top w:val="nil"/>
              <w:bottom w:val="nil"/>
            </w:tcBorders>
            <w:shd w:val="solid" w:color="D9D9D9" w:themeColor="background1" w:themeShade="D9" w:fill="0092D2"/>
          </w:tcPr>
          <w:p w:rsidR="00045BBD" w:rsidRPr="00E60979" w:rsidRDefault="00045BBD" w:rsidP="00DC539B">
            <w:pPr>
              <w:pStyle w:val="EducationBodyBold"/>
              <w:rPr>
                <w:color w:val="auto"/>
              </w:rPr>
            </w:pPr>
            <w:r>
              <w:rPr>
                <w:color w:val="auto"/>
              </w:rPr>
              <w:t>Person Number 1</w:t>
            </w:r>
          </w:p>
        </w:tc>
        <w:tc>
          <w:tcPr>
            <w:tcW w:w="2532" w:type="pct"/>
            <w:tcBorders>
              <w:top w:val="nil"/>
              <w:bottom w:val="nil"/>
            </w:tcBorders>
            <w:shd w:val="solid" w:color="D9D9D9" w:themeColor="background1" w:themeShade="D9" w:fill="0092D2"/>
          </w:tcPr>
          <w:p w:rsidR="00045BBD" w:rsidRPr="00E60979" w:rsidRDefault="00045BBD" w:rsidP="00DC539B">
            <w:pPr>
              <w:pStyle w:val="EducationBodyBold"/>
              <w:rPr>
                <w:color w:val="auto"/>
              </w:rPr>
            </w:pPr>
            <w:r>
              <w:rPr>
                <w:color w:val="auto"/>
              </w:rPr>
              <w:t>Person Number 2</w:t>
            </w:r>
          </w:p>
        </w:tc>
      </w:tr>
      <w:tr w:rsidR="00045BBD" w:rsidTr="00B8617D">
        <w:trPr>
          <w:trHeight w:val="397"/>
        </w:trPr>
        <w:tc>
          <w:tcPr>
            <w:tcW w:w="2468" w:type="pct"/>
            <w:tcBorders>
              <w:top w:val="nil"/>
              <w:bottom w:val="dotted" w:sz="4" w:space="0" w:color="808080" w:themeColor="background1" w:themeShade="80"/>
            </w:tcBorders>
            <w:vAlign w:val="center"/>
          </w:tcPr>
          <w:p w:rsidR="00045BBD" w:rsidRPr="007F6C89" w:rsidRDefault="00045BBD" w:rsidP="00164CEB">
            <w:pPr>
              <w:pStyle w:val="EducationBody"/>
            </w:pPr>
          </w:p>
        </w:tc>
        <w:tc>
          <w:tcPr>
            <w:tcW w:w="2532" w:type="pct"/>
            <w:tcBorders>
              <w:top w:val="nil"/>
              <w:bottom w:val="dotted" w:sz="4" w:space="0" w:color="808080" w:themeColor="background1" w:themeShade="80"/>
            </w:tcBorders>
            <w:vAlign w:val="center"/>
          </w:tcPr>
          <w:p w:rsidR="00045BBD" w:rsidRDefault="00045BBD" w:rsidP="000C1243">
            <w:pPr>
              <w:pStyle w:val="EducationBody"/>
            </w:pPr>
          </w:p>
        </w:tc>
      </w:tr>
      <w:tr w:rsidR="00045BBD" w:rsidTr="00B8617D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Pr="007F6C89" w:rsidRDefault="00045BBD" w:rsidP="000C1243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Default="00045BBD" w:rsidP="000C1243">
            <w:pPr>
              <w:pStyle w:val="EducationBody"/>
            </w:pPr>
          </w:p>
        </w:tc>
      </w:tr>
      <w:tr w:rsidR="00045BBD" w:rsidTr="00B8617D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Pr="007F6C89" w:rsidRDefault="00045BBD" w:rsidP="000C1243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Default="00045BBD" w:rsidP="000C1243">
            <w:pPr>
              <w:pStyle w:val="EducationBody"/>
            </w:pPr>
          </w:p>
        </w:tc>
      </w:tr>
      <w:tr w:rsidR="00045BBD" w:rsidTr="00B8617D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Pr="00D341E1" w:rsidRDefault="00045BBD" w:rsidP="000C1243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Default="00045BBD" w:rsidP="000C1243">
            <w:pPr>
              <w:pStyle w:val="EducationBody"/>
            </w:pPr>
          </w:p>
        </w:tc>
      </w:tr>
      <w:tr w:rsidR="00045BBD" w:rsidTr="00B8617D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Pr="00D341E1" w:rsidRDefault="00045BBD" w:rsidP="000C1243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45BBD" w:rsidRDefault="00045BBD" w:rsidP="000C1243">
            <w:pPr>
              <w:pStyle w:val="EducationBody"/>
            </w:pPr>
          </w:p>
        </w:tc>
      </w:tr>
    </w:tbl>
    <w:p w:rsidR="005D6D46" w:rsidRDefault="005D6D46" w:rsidP="0024475D">
      <w:pPr>
        <w:pStyle w:val="EducationSubHeading"/>
      </w:pPr>
    </w:p>
    <w:p w:rsidR="00025C3E" w:rsidRDefault="00025C3E" w:rsidP="006F4125">
      <w:pPr>
        <w:pStyle w:val="EducationQuestions"/>
        <w:rPr>
          <w:lang w:val="en-AU"/>
        </w:rPr>
      </w:pPr>
    </w:p>
    <w:p w:rsidR="00025C3E" w:rsidRDefault="00025C3E" w:rsidP="006F4125">
      <w:pPr>
        <w:pStyle w:val="EducationQuestions"/>
        <w:rPr>
          <w:lang w:val="en-AU"/>
        </w:rPr>
      </w:pPr>
    </w:p>
    <w:p w:rsidR="005D6D46" w:rsidRPr="005D6D46" w:rsidRDefault="005D6D46" w:rsidP="006F4125">
      <w:pPr>
        <w:pStyle w:val="EducationQuestions"/>
        <w:rPr>
          <w:lang w:val="en-AU"/>
        </w:rPr>
      </w:pPr>
      <w:r w:rsidRPr="005D6D46">
        <w:rPr>
          <w:lang w:val="en-AU"/>
        </w:rPr>
        <w:lastRenderedPageBreak/>
        <w:t>Record an example of a similar process occurring in your own experience.</w:t>
      </w:r>
    </w:p>
    <w:tbl>
      <w:tblPr>
        <w:tblW w:w="0" w:type="auto"/>
        <w:tblInd w:w="108" w:type="dxa"/>
        <w:tblBorders>
          <w:bottom w:val="dotted" w:sz="4" w:space="0" w:color="D9D9D9" w:themeColor="background1" w:themeShade="D9"/>
          <w:insideH w:val="dotted" w:sz="4" w:space="0" w:color="808080" w:themeColor="background1" w:themeShade="80"/>
          <w:insideV w:val="dotted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8322"/>
      </w:tblGrid>
      <w:tr w:rsidR="005D6D46" w:rsidRPr="006E18F2" w:rsidTr="005D6D46">
        <w:trPr>
          <w:trHeight w:val="397"/>
        </w:trPr>
        <w:tc>
          <w:tcPr>
            <w:tcW w:w="8322" w:type="dxa"/>
          </w:tcPr>
          <w:p w:rsidR="005D6D46" w:rsidRPr="006E18F2" w:rsidRDefault="005D6D46" w:rsidP="005D6D46"/>
        </w:tc>
      </w:tr>
      <w:tr w:rsidR="005D6D46" w:rsidRPr="006E18F2" w:rsidTr="005D6D46">
        <w:trPr>
          <w:trHeight w:val="397"/>
        </w:trPr>
        <w:tc>
          <w:tcPr>
            <w:tcW w:w="8322" w:type="dxa"/>
          </w:tcPr>
          <w:p w:rsidR="005D6D46" w:rsidRPr="006E18F2" w:rsidRDefault="005D6D46" w:rsidP="005D6D46"/>
        </w:tc>
      </w:tr>
      <w:tr w:rsidR="005D6D46" w:rsidRPr="006E18F2" w:rsidTr="005D6D46">
        <w:trPr>
          <w:trHeight w:val="397"/>
        </w:trPr>
        <w:tc>
          <w:tcPr>
            <w:tcW w:w="8322" w:type="dxa"/>
            <w:tcBorders>
              <w:bottom w:val="dotted" w:sz="4" w:space="0" w:color="808080" w:themeColor="background1" w:themeShade="80"/>
            </w:tcBorders>
          </w:tcPr>
          <w:p w:rsidR="005D6D46" w:rsidRPr="006E18F2" w:rsidRDefault="005D6D46" w:rsidP="005D6D46"/>
        </w:tc>
      </w:tr>
      <w:tr w:rsidR="005D6D46" w:rsidRPr="006E18F2" w:rsidTr="005D6D46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5D6D46" w:rsidRDefault="005D6D46" w:rsidP="005D6D46"/>
          <w:p w:rsidR="00025C3E" w:rsidRPr="006E18F2" w:rsidRDefault="00025C3E" w:rsidP="005D6D46"/>
        </w:tc>
      </w:tr>
      <w:tr w:rsidR="00025C3E" w:rsidRPr="006E18F2" w:rsidTr="005D6D46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025C3E" w:rsidRDefault="00025C3E" w:rsidP="005D6D46"/>
        </w:tc>
      </w:tr>
      <w:tr w:rsidR="006264CD" w:rsidRPr="006E18F2" w:rsidTr="005D6D46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6264CD" w:rsidRDefault="006264CD" w:rsidP="005D6D46"/>
        </w:tc>
      </w:tr>
      <w:tr w:rsidR="006264CD" w:rsidRPr="006E18F2" w:rsidTr="005D6D46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6264CD" w:rsidRDefault="006264CD" w:rsidP="005D6D46"/>
        </w:tc>
      </w:tr>
    </w:tbl>
    <w:p w:rsidR="00025C3E" w:rsidRDefault="00025C3E" w:rsidP="006F4125">
      <w:pPr>
        <w:pStyle w:val="EducationQuestions"/>
        <w:rPr>
          <w:rFonts w:cstheme="minorBidi"/>
          <w:color w:val="951528"/>
          <w:sz w:val="26"/>
          <w:szCs w:val="24"/>
        </w:rPr>
      </w:pPr>
    </w:p>
    <w:p w:rsidR="00B8617D" w:rsidRPr="00025C3E" w:rsidRDefault="00B8617D" w:rsidP="006F4125">
      <w:pPr>
        <w:pStyle w:val="EducationQuestions"/>
        <w:rPr>
          <w:rFonts w:cstheme="minorBidi"/>
          <w:color w:val="951528"/>
          <w:sz w:val="26"/>
          <w:szCs w:val="24"/>
        </w:rPr>
      </w:pPr>
      <w:r w:rsidRPr="00025C3E">
        <w:rPr>
          <w:rFonts w:cstheme="minorBidi"/>
          <w:color w:val="951528"/>
          <w:sz w:val="26"/>
          <w:szCs w:val="24"/>
        </w:rPr>
        <w:t>3. People Like Me</w:t>
      </w:r>
    </w:p>
    <w:p w:rsidR="00B8617D" w:rsidRPr="00B8617D" w:rsidRDefault="00B8617D" w:rsidP="006F4125">
      <w:pPr>
        <w:pStyle w:val="EducationQuestions"/>
        <w:rPr>
          <w:lang w:val="en-AU"/>
        </w:rPr>
      </w:pPr>
      <w:r w:rsidRPr="00B8617D">
        <w:rPr>
          <w:lang w:val="en-AU"/>
        </w:rPr>
        <w:t>Record some of the ways people in this gallery express their identity.</w:t>
      </w:r>
    </w:p>
    <w:tbl>
      <w:tblPr>
        <w:tblW w:w="0" w:type="auto"/>
        <w:tblInd w:w="108" w:type="dxa"/>
        <w:tblBorders>
          <w:bottom w:val="dotted" w:sz="4" w:space="0" w:color="D9D9D9" w:themeColor="background1" w:themeShade="D9"/>
          <w:insideH w:val="dotted" w:sz="4" w:space="0" w:color="808080" w:themeColor="background1" w:themeShade="80"/>
          <w:insideV w:val="dotted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8322"/>
      </w:tblGrid>
      <w:tr w:rsidR="00B8617D" w:rsidRPr="006E18F2" w:rsidTr="00B8617D">
        <w:trPr>
          <w:trHeight w:val="397"/>
        </w:trPr>
        <w:tc>
          <w:tcPr>
            <w:tcW w:w="8322" w:type="dxa"/>
          </w:tcPr>
          <w:p w:rsidR="00B8617D" w:rsidRPr="006E18F2" w:rsidRDefault="00B8617D" w:rsidP="00B8617D"/>
        </w:tc>
      </w:tr>
      <w:tr w:rsidR="00B8617D" w:rsidRPr="006E18F2" w:rsidTr="00B8617D">
        <w:trPr>
          <w:trHeight w:val="397"/>
        </w:trPr>
        <w:tc>
          <w:tcPr>
            <w:tcW w:w="8322" w:type="dxa"/>
          </w:tcPr>
          <w:p w:rsidR="00B8617D" w:rsidRPr="006E18F2" w:rsidRDefault="00B8617D" w:rsidP="00B8617D"/>
        </w:tc>
      </w:tr>
      <w:tr w:rsidR="00B8617D" w:rsidRPr="006E18F2" w:rsidTr="00B8617D">
        <w:trPr>
          <w:trHeight w:val="397"/>
        </w:trPr>
        <w:tc>
          <w:tcPr>
            <w:tcW w:w="8322" w:type="dxa"/>
            <w:tcBorders>
              <w:bottom w:val="dotted" w:sz="4" w:space="0" w:color="808080" w:themeColor="background1" w:themeShade="80"/>
            </w:tcBorders>
          </w:tcPr>
          <w:p w:rsidR="00B8617D" w:rsidRPr="006E18F2" w:rsidRDefault="00B8617D" w:rsidP="00B8617D"/>
        </w:tc>
      </w:tr>
      <w:tr w:rsidR="00B8617D" w:rsidRPr="006E18F2" w:rsidTr="00B8617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B8617D" w:rsidRPr="006E18F2" w:rsidRDefault="00B8617D" w:rsidP="00B8617D"/>
        </w:tc>
      </w:tr>
      <w:tr w:rsidR="006264CD" w:rsidRPr="006E18F2" w:rsidTr="00B8617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6264CD" w:rsidRPr="006E18F2" w:rsidRDefault="006264CD" w:rsidP="00B8617D"/>
        </w:tc>
      </w:tr>
      <w:tr w:rsidR="006264CD" w:rsidRPr="006E18F2" w:rsidTr="00B8617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6264CD" w:rsidRPr="006E18F2" w:rsidRDefault="006264CD" w:rsidP="00B8617D"/>
        </w:tc>
      </w:tr>
    </w:tbl>
    <w:p w:rsidR="00045BBD" w:rsidRDefault="00045BBD" w:rsidP="006F4125">
      <w:pPr>
        <w:pStyle w:val="EducationQuestions"/>
      </w:pPr>
    </w:p>
    <w:p w:rsidR="00B8617D" w:rsidRPr="00B8617D" w:rsidRDefault="00B8617D" w:rsidP="006F4125">
      <w:pPr>
        <w:pStyle w:val="EducationQuestions"/>
        <w:rPr>
          <w:lang w:val="en-AU"/>
        </w:rPr>
      </w:pPr>
      <w:r w:rsidRPr="00B8617D">
        <w:rPr>
          <w:lang w:val="en-AU"/>
        </w:rPr>
        <w:t>What are some of the ways in which you express your identity?</w:t>
      </w:r>
    </w:p>
    <w:tbl>
      <w:tblPr>
        <w:tblW w:w="0" w:type="auto"/>
        <w:tblInd w:w="108" w:type="dxa"/>
        <w:tblBorders>
          <w:bottom w:val="dotted" w:sz="4" w:space="0" w:color="D9D9D9" w:themeColor="background1" w:themeShade="D9"/>
          <w:insideH w:val="dotted" w:sz="4" w:space="0" w:color="808080" w:themeColor="background1" w:themeShade="80"/>
          <w:insideV w:val="dotted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8322"/>
      </w:tblGrid>
      <w:tr w:rsidR="00B8617D" w:rsidRPr="006E18F2" w:rsidTr="00B8617D">
        <w:trPr>
          <w:trHeight w:val="397"/>
        </w:trPr>
        <w:tc>
          <w:tcPr>
            <w:tcW w:w="8322" w:type="dxa"/>
          </w:tcPr>
          <w:p w:rsidR="00B8617D" w:rsidRPr="006E18F2" w:rsidRDefault="00B8617D" w:rsidP="00B8617D"/>
        </w:tc>
      </w:tr>
      <w:tr w:rsidR="00B8617D" w:rsidRPr="006E18F2" w:rsidTr="00B8617D">
        <w:trPr>
          <w:trHeight w:val="397"/>
        </w:trPr>
        <w:tc>
          <w:tcPr>
            <w:tcW w:w="8322" w:type="dxa"/>
          </w:tcPr>
          <w:p w:rsidR="00B8617D" w:rsidRPr="006E18F2" w:rsidRDefault="00B8617D" w:rsidP="00B8617D"/>
        </w:tc>
      </w:tr>
      <w:tr w:rsidR="00B8617D" w:rsidRPr="006E18F2" w:rsidTr="00B8617D">
        <w:trPr>
          <w:trHeight w:val="397"/>
        </w:trPr>
        <w:tc>
          <w:tcPr>
            <w:tcW w:w="8322" w:type="dxa"/>
            <w:tcBorders>
              <w:bottom w:val="dotted" w:sz="4" w:space="0" w:color="808080" w:themeColor="background1" w:themeShade="80"/>
            </w:tcBorders>
          </w:tcPr>
          <w:p w:rsidR="00B8617D" w:rsidRPr="006E18F2" w:rsidRDefault="00B8617D" w:rsidP="00B8617D"/>
        </w:tc>
      </w:tr>
      <w:tr w:rsidR="00B8617D" w:rsidRPr="006E18F2" w:rsidTr="00B8617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B8617D" w:rsidRPr="006E18F2" w:rsidRDefault="00B8617D" w:rsidP="00B8617D"/>
        </w:tc>
      </w:tr>
      <w:tr w:rsidR="006264CD" w:rsidRPr="006E18F2" w:rsidTr="00B8617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6264CD" w:rsidRPr="006E18F2" w:rsidRDefault="006264CD" w:rsidP="00B8617D"/>
        </w:tc>
      </w:tr>
      <w:tr w:rsidR="006264CD" w:rsidRPr="006E18F2" w:rsidTr="00B8617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6264CD" w:rsidRPr="006E18F2" w:rsidRDefault="006264CD" w:rsidP="00B8617D"/>
        </w:tc>
      </w:tr>
      <w:tr w:rsidR="006264CD" w:rsidRPr="006E18F2" w:rsidTr="00B8617D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6264CD" w:rsidRPr="006E18F2" w:rsidRDefault="006264CD" w:rsidP="00B8617D"/>
        </w:tc>
      </w:tr>
    </w:tbl>
    <w:p w:rsidR="00B8617D" w:rsidRDefault="00B8617D" w:rsidP="006F4125">
      <w:pPr>
        <w:pStyle w:val="EducationQuestions"/>
      </w:pPr>
    </w:p>
    <w:p w:rsidR="00025C3E" w:rsidRDefault="00025C3E" w:rsidP="006F4125">
      <w:pPr>
        <w:pStyle w:val="EducationQuestions"/>
        <w:rPr>
          <w:rFonts w:cstheme="minorBidi"/>
          <w:color w:val="951528"/>
          <w:sz w:val="26"/>
          <w:szCs w:val="24"/>
        </w:rPr>
      </w:pPr>
    </w:p>
    <w:p w:rsidR="00025C3E" w:rsidRDefault="00025C3E" w:rsidP="006F4125">
      <w:pPr>
        <w:pStyle w:val="EducationQuestions"/>
        <w:rPr>
          <w:rFonts w:cstheme="minorBidi"/>
          <w:color w:val="951528"/>
          <w:sz w:val="26"/>
          <w:szCs w:val="24"/>
        </w:rPr>
      </w:pPr>
    </w:p>
    <w:p w:rsidR="00EE1552" w:rsidRPr="00025C3E" w:rsidRDefault="00EE1552" w:rsidP="006264CD">
      <w:pPr>
        <w:pStyle w:val="EducationQuestions"/>
        <w:ind w:left="0" w:firstLine="0"/>
        <w:rPr>
          <w:rFonts w:cstheme="minorBidi"/>
          <w:color w:val="951528"/>
          <w:sz w:val="26"/>
          <w:szCs w:val="24"/>
        </w:rPr>
      </w:pPr>
      <w:r w:rsidRPr="00025C3E">
        <w:rPr>
          <w:rFonts w:cstheme="minorBidi"/>
          <w:color w:val="951528"/>
          <w:sz w:val="26"/>
          <w:szCs w:val="24"/>
        </w:rPr>
        <w:lastRenderedPageBreak/>
        <w:t>4. People Like Them</w:t>
      </w:r>
    </w:p>
    <w:p w:rsidR="00EE1552" w:rsidRDefault="00EE1552" w:rsidP="00025C3E">
      <w:pPr>
        <w:pStyle w:val="EducationQuestions"/>
        <w:ind w:left="142" w:firstLine="0"/>
        <w:rPr>
          <w:lang w:val="en-AU"/>
        </w:rPr>
      </w:pPr>
      <w:r>
        <w:rPr>
          <w:lang w:val="en-AU"/>
        </w:rPr>
        <w:t>R</w:t>
      </w:r>
      <w:r w:rsidRPr="00EE1552">
        <w:rPr>
          <w:lang w:val="en-AU"/>
        </w:rPr>
        <w:t>ecord some examples from the gallery of people or groups being treated differently</w:t>
      </w:r>
      <w:r w:rsidR="00025C3E">
        <w:rPr>
          <w:lang w:val="en-AU"/>
        </w:rPr>
        <w:t xml:space="preserve"> </w:t>
      </w:r>
      <w:r w:rsidRPr="00EE1552">
        <w:rPr>
          <w:lang w:val="en-AU"/>
        </w:rPr>
        <w:t>on the basis of their racial or cultural identity.</w:t>
      </w:r>
    </w:p>
    <w:tbl>
      <w:tblPr>
        <w:tblW w:w="0" w:type="auto"/>
        <w:tblInd w:w="108" w:type="dxa"/>
        <w:tblBorders>
          <w:bottom w:val="dotted" w:sz="4" w:space="0" w:color="D9D9D9" w:themeColor="background1" w:themeShade="D9"/>
          <w:insideH w:val="dotted" w:sz="4" w:space="0" w:color="808080" w:themeColor="background1" w:themeShade="80"/>
          <w:insideV w:val="dotted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8322"/>
      </w:tblGrid>
      <w:tr w:rsidR="00EE1552" w:rsidRPr="006E18F2" w:rsidTr="00EE1552">
        <w:trPr>
          <w:trHeight w:val="397"/>
        </w:trPr>
        <w:tc>
          <w:tcPr>
            <w:tcW w:w="8322" w:type="dxa"/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  <w:tcBorders>
              <w:bottom w:val="dotted" w:sz="4" w:space="0" w:color="808080" w:themeColor="background1" w:themeShade="80"/>
            </w:tcBorders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EE1552" w:rsidRPr="006E18F2" w:rsidRDefault="00EE1552" w:rsidP="00EE1552"/>
        </w:tc>
      </w:tr>
    </w:tbl>
    <w:p w:rsidR="00C165A7" w:rsidRDefault="00C165A7" w:rsidP="00025C3E">
      <w:pPr>
        <w:pStyle w:val="EducationQuestions"/>
        <w:ind w:left="0" w:firstLine="0"/>
        <w:rPr>
          <w:lang w:val="en-AU"/>
        </w:rPr>
      </w:pPr>
    </w:p>
    <w:p w:rsidR="00EE1552" w:rsidRPr="00EE1552" w:rsidRDefault="00EE1552" w:rsidP="00025C3E">
      <w:pPr>
        <w:pStyle w:val="EducationQuestions"/>
        <w:ind w:left="0" w:firstLine="0"/>
        <w:rPr>
          <w:lang w:val="en-AU"/>
        </w:rPr>
      </w:pPr>
      <w:r w:rsidRPr="00EE1552">
        <w:rPr>
          <w:lang w:val="en-AU"/>
        </w:rPr>
        <w:t>Record some of the ways in which ideas about cultural identity are disseminated? How are these passed on across generations?</w:t>
      </w:r>
    </w:p>
    <w:tbl>
      <w:tblPr>
        <w:tblW w:w="0" w:type="auto"/>
        <w:tblInd w:w="108" w:type="dxa"/>
        <w:tblBorders>
          <w:bottom w:val="dotted" w:sz="4" w:space="0" w:color="D9D9D9" w:themeColor="background1" w:themeShade="D9"/>
          <w:insideH w:val="dotted" w:sz="4" w:space="0" w:color="808080" w:themeColor="background1" w:themeShade="80"/>
          <w:insideV w:val="dotted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8322"/>
      </w:tblGrid>
      <w:tr w:rsidR="00EE1552" w:rsidRPr="006E18F2" w:rsidTr="00EE1552">
        <w:trPr>
          <w:trHeight w:val="397"/>
        </w:trPr>
        <w:tc>
          <w:tcPr>
            <w:tcW w:w="8322" w:type="dxa"/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  <w:tcBorders>
              <w:bottom w:val="dotted" w:sz="4" w:space="0" w:color="808080" w:themeColor="background1" w:themeShade="80"/>
            </w:tcBorders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EE1552" w:rsidRPr="006E18F2" w:rsidRDefault="00EE1552" w:rsidP="00EE1552"/>
        </w:tc>
      </w:tr>
      <w:tr w:rsidR="00EE1552" w:rsidRPr="006E18F2" w:rsidTr="00EE1552">
        <w:trPr>
          <w:trHeight w:val="397"/>
        </w:trPr>
        <w:tc>
          <w:tcPr>
            <w:tcW w:w="8322" w:type="dxa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</w:tcPr>
          <w:p w:rsidR="00EE1552" w:rsidRPr="006E18F2" w:rsidRDefault="00EE1552" w:rsidP="00EE1552"/>
        </w:tc>
      </w:tr>
    </w:tbl>
    <w:p w:rsidR="00EE1552" w:rsidRDefault="00EE1552" w:rsidP="006F4125">
      <w:pPr>
        <w:pStyle w:val="EducationQuestions"/>
        <w:rPr>
          <w:lang w:val="en-AU"/>
        </w:rPr>
      </w:pPr>
    </w:p>
    <w:p w:rsidR="00EE1552" w:rsidRDefault="00EE1552" w:rsidP="006F4125">
      <w:pPr>
        <w:pStyle w:val="EducationQuestions"/>
        <w:rPr>
          <w:lang w:val="en-AU"/>
        </w:rPr>
      </w:pPr>
      <w:r w:rsidRPr="00EE1552">
        <w:rPr>
          <w:lang w:val="en-AU"/>
        </w:rPr>
        <w:t>Record an example from your own experience of</w:t>
      </w:r>
      <w:r w:rsidR="001952A7">
        <w:rPr>
          <w:lang w:val="en-AU"/>
        </w:rPr>
        <w:t xml:space="preserve"> a time when you felt:</w:t>
      </w:r>
    </w:p>
    <w:tbl>
      <w:tblPr>
        <w:tblW w:w="4936" w:type="pct"/>
        <w:tblInd w:w="108" w:type="dxa"/>
        <w:tblBorders>
          <w:bottom w:val="dotted" w:sz="4" w:space="0" w:color="auto"/>
          <w:insideH w:val="dotted" w:sz="4" w:space="0" w:color="auto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08"/>
        <w:gridCol w:w="4214"/>
      </w:tblGrid>
      <w:tr w:rsidR="001952A7" w:rsidTr="001952A7">
        <w:trPr>
          <w:trHeight w:val="624"/>
        </w:trPr>
        <w:tc>
          <w:tcPr>
            <w:tcW w:w="2468" w:type="pct"/>
            <w:tcBorders>
              <w:top w:val="nil"/>
              <w:bottom w:val="nil"/>
            </w:tcBorders>
            <w:shd w:val="solid" w:color="D9D9D9" w:themeColor="background1" w:themeShade="D9" w:fill="0092D2"/>
          </w:tcPr>
          <w:p w:rsidR="001952A7" w:rsidRPr="00EE1552" w:rsidRDefault="001952A7" w:rsidP="006F4125">
            <w:pPr>
              <w:pStyle w:val="EducationQuestions"/>
              <w:rPr>
                <w:lang w:val="en-AU"/>
              </w:rPr>
            </w:pPr>
            <w:r w:rsidRPr="00EE1552">
              <w:rPr>
                <w:lang w:val="en-AU"/>
              </w:rPr>
              <w:t>as though you</w:t>
            </w:r>
            <w:r>
              <w:rPr>
                <w:lang w:val="en-AU"/>
              </w:rPr>
              <w:t xml:space="preserve"> </w:t>
            </w:r>
            <w:r w:rsidRPr="00EE1552">
              <w:rPr>
                <w:lang w:val="en-AU"/>
              </w:rPr>
              <w:t>belonged</w:t>
            </w:r>
          </w:p>
          <w:p w:rsidR="001952A7" w:rsidRPr="00E60979" w:rsidRDefault="001952A7" w:rsidP="001952A7">
            <w:pPr>
              <w:pStyle w:val="EducationBodyBold"/>
              <w:rPr>
                <w:color w:val="auto"/>
              </w:rPr>
            </w:pPr>
          </w:p>
        </w:tc>
        <w:tc>
          <w:tcPr>
            <w:tcW w:w="2532" w:type="pct"/>
            <w:tcBorders>
              <w:top w:val="nil"/>
              <w:bottom w:val="nil"/>
            </w:tcBorders>
            <w:shd w:val="solid" w:color="D9D9D9" w:themeColor="background1" w:themeShade="D9" w:fill="0092D2"/>
          </w:tcPr>
          <w:p w:rsidR="001952A7" w:rsidRDefault="001952A7" w:rsidP="006F4125">
            <w:pPr>
              <w:pStyle w:val="EducationQuestions"/>
              <w:rPr>
                <w:lang w:val="en-AU"/>
              </w:rPr>
            </w:pPr>
            <w:r w:rsidRPr="00EE1552">
              <w:rPr>
                <w:lang w:val="en-AU"/>
              </w:rPr>
              <w:t>as though you did not belong</w:t>
            </w:r>
          </w:p>
          <w:p w:rsidR="001952A7" w:rsidRPr="00E60979" w:rsidRDefault="001952A7" w:rsidP="001952A7">
            <w:pPr>
              <w:pStyle w:val="EducationBodyBold"/>
              <w:rPr>
                <w:color w:val="auto"/>
              </w:rPr>
            </w:pPr>
          </w:p>
        </w:tc>
      </w:tr>
      <w:tr w:rsidR="001952A7" w:rsidTr="001952A7">
        <w:trPr>
          <w:trHeight w:val="397"/>
        </w:trPr>
        <w:tc>
          <w:tcPr>
            <w:tcW w:w="2468" w:type="pct"/>
            <w:tcBorders>
              <w:top w:val="nil"/>
              <w:bottom w:val="dotted" w:sz="4" w:space="0" w:color="808080" w:themeColor="background1" w:themeShade="80"/>
            </w:tcBorders>
            <w:vAlign w:val="center"/>
          </w:tcPr>
          <w:p w:rsidR="001952A7" w:rsidRPr="007F6C89" w:rsidRDefault="001952A7" w:rsidP="001952A7">
            <w:pPr>
              <w:pStyle w:val="EducationBody"/>
            </w:pPr>
          </w:p>
        </w:tc>
        <w:tc>
          <w:tcPr>
            <w:tcW w:w="2532" w:type="pct"/>
            <w:tcBorders>
              <w:top w:val="nil"/>
              <w:bottom w:val="dotted" w:sz="4" w:space="0" w:color="808080" w:themeColor="background1" w:themeShade="80"/>
            </w:tcBorders>
            <w:vAlign w:val="center"/>
          </w:tcPr>
          <w:p w:rsidR="001952A7" w:rsidRDefault="001952A7" w:rsidP="001952A7">
            <w:pPr>
              <w:pStyle w:val="EducationBody"/>
            </w:pPr>
          </w:p>
        </w:tc>
      </w:tr>
      <w:tr w:rsidR="001952A7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Pr="007F6C89" w:rsidRDefault="001952A7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Default="001952A7" w:rsidP="001952A7">
            <w:pPr>
              <w:pStyle w:val="EducationBody"/>
            </w:pPr>
          </w:p>
        </w:tc>
      </w:tr>
      <w:tr w:rsidR="001952A7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Pr="007F6C89" w:rsidRDefault="001952A7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Default="001952A7" w:rsidP="001952A7">
            <w:pPr>
              <w:pStyle w:val="EducationBody"/>
            </w:pPr>
          </w:p>
        </w:tc>
      </w:tr>
      <w:tr w:rsidR="001952A7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Pr="00D341E1" w:rsidRDefault="001952A7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Default="001952A7" w:rsidP="001952A7">
            <w:pPr>
              <w:pStyle w:val="EducationBody"/>
            </w:pPr>
          </w:p>
        </w:tc>
      </w:tr>
      <w:tr w:rsidR="001952A7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Pr="00D341E1" w:rsidRDefault="001952A7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Default="001952A7" w:rsidP="001952A7">
            <w:pPr>
              <w:pStyle w:val="EducationBody"/>
            </w:pPr>
          </w:p>
        </w:tc>
      </w:tr>
      <w:tr w:rsidR="001952A7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Pr="00D341E1" w:rsidRDefault="001952A7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Default="001952A7" w:rsidP="001952A7">
            <w:pPr>
              <w:pStyle w:val="EducationBody"/>
            </w:pPr>
          </w:p>
        </w:tc>
      </w:tr>
      <w:tr w:rsidR="001952A7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Pr="00D341E1" w:rsidRDefault="001952A7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1952A7" w:rsidRDefault="001952A7" w:rsidP="001952A7">
            <w:pPr>
              <w:pStyle w:val="EducationBody"/>
            </w:pPr>
          </w:p>
        </w:tc>
      </w:tr>
      <w:tr w:rsidR="000843BC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843BC" w:rsidRPr="00D341E1" w:rsidRDefault="000843BC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843BC" w:rsidRDefault="000843BC" w:rsidP="001952A7">
            <w:pPr>
              <w:pStyle w:val="EducationBody"/>
            </w:pPr>
          </w:p>
        </w:tc>
      </w:tr>
      <w:tr w:rsidR="000843BC" w:rsidTr="001952A7">
        <w:trPr>
          <w:trHeight w:val="397"/>
        </w:trPr>
        <w:tc>
          <w:tcPr>
            <w:tcW w:w="2468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843BC" w:rsidRPr="00D341E1" w:rsidRDefault="000843BC" w:rsidP="001952A7">
            <w:pPr>
              <w:pStyle w:val="EducationBody"/>
            </w:pPr>
          </w:p>
        </w:tc>
        <w:tc>
          <w:tcPr>
            <w:tcW w:w="2532" w:type="pct"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843BC" w:rsidRDefault="000843BC" w:rsidP="001952A7">
            <w:pPr>
              <w:pStyle w:val="EducationBody"/>
            </w:pPr>
          </w:p>
        </w:tc>
      </w:tr>
    </w:tbl>
    <w:p w:rsidR="00EE1552" w:rsidRDefault="00EE1552" w:rsidP="006F4125">
      <w:pPr>
        <w:pStyle w:val="EducationQuestions"/>
      </w:pPr>
    </w:p>
    <w:p w:rsidR="00C165A7" w:rsidRDefault="00C165A7" w:rsidP="006F4125">
      <w:pPr>
        <w:pStyle w:val="EducationQuestions"/>
      </w:pPr>
    </w:p>
    <w:p w:rsidR="000843BC" w:rsidRDefault="000843BC" w:rsidP="006366C4">
      <w:pPr>
        <w:pStyle w:val="EducationQuestions"/>
        <w:ind w:left="0" w:firstLine="0"/>
      </w:pPr>
    </w:p>
    <w:tbl>
      <w:tblPr>
        <w:tblStyle w:val="TableGrid"/>
        <w:tblpPr w:leftFromText="180" w:rightFromText="180" w:vertAnchor="text" w:horzAnchor="page" w:tblpX="5501" w:tblpY="13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0"/>
        <w:gridCol w:w="5567"/>
      </w:tblGrid>
      <w:tr w:rsidR="00E3699C">
        <w:trPr>
          <w:trHeight w:val="397"/>
        </w:trPr>
        <w:tc>
          <w:tcPr>
            <w:tcW w:w="250" w:type="dxa"/>
          </w:tcPr>
          <w:p w:rsidR="00E3699C" w:rsidRDefault="00E3699C" w:rsidP="00E3699C">
            <w:pPr>
              <w:pStyle w:val="EducationBody"/>
            </w:pPr>
          </w:p>
        </w:tc>
        <w:tc>
          <w:tcPr>
            <w:tcW w:w="5567" w:type="dxa"/>
            <w:vAlign w:val="center"/>
          </w:tcPr>
          <w:p w:rsidR="00E3699C" w:rsidRDefault="00E3699C" w:rsidP="00E3699C">
            <w:pPr>
              <w:pStyle w:val="EducationBody"/>
            </w:pPr>
          </w:p>
        </w:tc>
      </w:tr>
      <w:tr w:rsidR="00E3699C" w:rsidRPr="009877F7">
        <w:trPr>
          <w:trHeight w:val="397"/>
        </w:trPr>
        <w:tc>
          <w:tcPr>
            <w:tcW w:w="5817" w:type="dxa"/>
            <w:gridSpan w:val="2"/>
            <w:tcBorders>
              <w:bottom w:val="single" w:sz="18" w:space="0" w:color="D9D9D9" w:themeColor="background1" w:themeShade="D9"/>
            </w:tcBorders>
            <w:vAlign w:val="center"/>
          </w:tcPr>
          <w:p w:rsidR="00E3699C" w:rsidRPr="009877F7" w:rsidRDefault="00E3699C" w:rsidP="00E3699C">
            <w:pPr>
              <w:pStyle w:val="EducationSubHeading"/>
            </w:pPr>
            <w:r>
              <w:t>Websites</w:t>
            </w:r>
          </w:p>
        </w:tc>
      </w:tr>
      <w:tr w:rsidR="00E3699C" w:rsidRPr="009877F7">
        <w:trPr>
          <w:trHeight w:val="48"/>
        </w:trPr>
        <w:tc>
          <w:tcPr>
            <w:tcW w:w="5817" w:type="dxa"/>
            <w:gridSpan w:val="2"/>
            <w:tcBorders>
              <w:top w:val="single" w:sz="18" w:space="0" w:color="D9D9D9" w:themeColor="background1" w:themeShade="D9"/>
            </w:tcBorders>
            <w:vAlign w:val="center"/>
          </w:tcPr>
          <w:p w:rsidR="00E3699C" w:rsidRDefault="00E3699C" w:rsidP="00E3699C">
            <w:pPr>
              <w:pStyle w:val="EducationSubHeading"/>
            </w:pPr>
          </w:p>
        </w:tc>
      </w:tr>
      <w:tr w:rsidR="00E3699C">
        <w:trPr>
          <w:trHeight w:val="851"/>
        </w:trPr>
        <w:tc>
          <w:tcPr>
            <w:tcW w:w="250" w:type="dxa"/>
          </w:tcPr>
          <w:p w:rsidR="00E3699C" w:rsidRPr="00813F41" w:rsidRDefault="00E3699C" w:rsidP="00E3699C">
            <w:pPr>
              <w:pStyle w:val="EducationBody"/>
              <w:rPr>
                <w:b/>
              </w:rPr>
            </w:pPr>
            <w:r w:rsidRPr="00813F41">
              <w:rPr>
                <w:b/>
              </w:rPr>
              <w:t>1</w:t>
            </w:r>
          </w:p>
        </w:tc>
        <w:tc>
          <w:tcPr>
            <w:tcW w:w="5567" w:type="dxa"/>
          </w:tcPr>
          <w:p w:rsidR="00E3699C" w:rsidRPr="00813F41" w:rsidRDefault="00E3699C" w:rsidP="00E3699C">
            <w:pPr>
              <w:pStyle w:val="EducationBody"/>
            </w:pPr>
            <w:r w:rsidRPr="00813F41">
              <w:t>Title</w:t>
            </w:r>
            <w:r w:rsidR="0081675E">
              <w:t>: Identity: Yours, Mine Ours</w:t>
            </w:r>
          </w:p>
          <w:p w:rsidR="00E3699C" w:rsidRDefault="00E3699C" w:rsidP="00E3699C">
            <w:pPr>
              <w:pStyle w:val="EducationBody"/>
            </w:pPr>
            <w:r w:rsidRPr="00813F41">
              <w:t>URL:</w:t>
            </w:r>
            <w:r w:rsidR="0081675E">
              <w:t xml:space="preserve"> museumvictoria.com.au/identity</w:t>
            </w:r>
            <w:r>
              <w:t xml:space="preserve"> </w:t>
            </w:r>
          </w:p>
        </w:tc>
      </w:tr>
      <w:tr w:rsidR="00E3699C">
        <w:trPr>
          <w:trHeight w:val="851"/>
        </w:trPr>
        <w:tc>
          <w:tcPr>
            <w:tcW w:w="250" w:type="dxa"/>
          </w:tcPr>
          <w:p w:rsidR="00E3699C" w:rsidRPr="00813F41" w:rsidRDefault="00E3699C" w:rsidP="00E3699C">
            <w:pPr>
              <w:pStyle w:val="EducationBody"/>
              <w:rPr>
                <w:b/>
              </w:rPr>
            </w:pPr>
            <w:r w:rsidRPr="00813F41">
              <w:rPr>
                <w:b/>
              </w:rPr>
              <w:t>2</w:t>
            </w:r>
          </w:p>
        </w:tc>
        <w:tc>
          <w:tcPr>
            <w:tcW w:w="5567" w:type="dxa"/>
          </w:tcPr>
          <w:p w:rsidR="00E3699C" w:rsidRPr="00813F41" w:rsidRDefault="00E3699C" w:rsidP="00E3699C">
            <w:pPr>
              <w:pStyle w:val="EducationBody"/>
            </w:pPr>
            <w:r w:rsidRPr="00813F41">
              <w:t>Title</w:t>
            </w:r>
            <w:r w:rsidR="0081675E">
              <w:t>: Making History</w:t>
            </w:r>
          </w:p>
          <w:p w:rsidR="00E3699C" w:rsidRDefault="00E3699C" w:rsidP="00E3699C">
            <w:pPr>
              <w:pStyle w:val="EducationBody"/>
            </w:pPr>
            <w:r w:rsidRPr="00813F41">
              <w:t>URL:</w:t>
            </w:r>
            <w:r w:rsidR="0081675E">
              <w:t xml:space="preserve"> </w:t>
            </w:r>
            <w:r w:rsidR="0081675E" w:rsidRPr="0081675E">
              <w:rPr>
                <w:rFonts w:ascii="Univers 45 Light" w:hAnsi="Univers 45 Light"/>
                <w:sz w:val="22"/>
              </w:rPr>
              <w:t xml:space="preserve"> </w:t>
            </w:r>
            <w:hyperlink r:id="rId20" w:history="1">
              <w:r w:rsidR="0081675E" w:rsidRPr="0081675E">
                <w:rPr>
                  <w:rStyle w:val="Hyperlink"/>
                </w:rPr>
                <w:t>http://museumvictoria.com.au/discoverycentre/websites/making-history/</w:t>
              </w:r>
            </w:hyperlink>
          </w:p>
          <w:p w:rsidR="00A51131" w:rsidRDefault="00A51131" w:rsidP="00E3699C">
            <w:pPr>
              <w:pStyle w:val="EducationBody"/>
            </w:pPr>
          </w:p>
        </w:tc>
      </w:tr>
      <w:tr w:rsidR="00E3699C">
        <w:trPr>
          <w:trHeight w:val="851"/>
        </w:trPr>
        <w:tc>
          <w:tcPr>
            <w:tcW w:w="250" w:type="dxa"/>
          </w:tcPr>
          <w:p w:rsidR="00E3699C" w:rsidRPr="00813F41" w:rsidRDefault="00E3699C" w:rsidP="00E3699C">
            <w:pPr>
              <w:pStyle w:val="EducationBody"/>
              <w:rPr>
                <w:b/>
              </w:rPr>
            </w:pPr>
            <w:r w:rsidRPr="00813F41">
              <w:rPr>
                <w:b/>
              </w:rPr>
              <w:t>3</w:t>
            </w:r>
          </w:p>
        </w:tc>
        <w:tc>
          <w:tcPr>
            <w:tcW w:w="5567" w:type="dxa"/>
          </w:tcPr>
          <w:p w:rsidR="006E75EC" w:rsidRPr="00813F41" w:rsidRDefault="006E75EC" w:rsidP="006E75EC">
            <w:pPr>
              <w:pStyle w:val="EducationBody"/>
            </w:pPr>
            <w:r w:rsidRPr="00813F41">
              <w:t>Title</w:t>
            </w:r>
            <w:r>
              <w:t xml:space="preserve">: Talking Difference </w:t>
            </w:r>
          </w:p>
          <w:p w:rsidR="00E3699C" w:rsidRDefault="006E75EC" w:rsidP="006E75EC">
            <w:pPr>
              <w:pStyle w:val="EducationBody"/>
            </w:pPr>
            <w:r w:rsidRPr="00813F41">
              <w:t>URL:</w:t>
            </w:r>
            <w:r>
              <w:t xml:space="preserve"> museumvictoria.com.au/talkingdifference</w:t>
            </w:r>
          </w:p>
        </w:tc>
      </w:tr>
      <w:tr w:rsidR="00E3699C">
        <w:trPr>
          <w:trHeight w:val="851"/>
        </w:trPr>
        <w:tc>
          <w:tcPr>
            <w:tcW w:w="250" w:type="dxa"/>
          </w:tcPr>
          <w:p w:rsidR="00E3699C" w:rsidRPr="00813F41" w:rsidRDefault="00E3699C" w:rsidP="00E3699C">
            <w:pPr>
              <w:pStyle w:val="EducationBody"/>
              <w:rPr>
                <w:b/>
              </w:rPr>
            </w:pPr>
            <w:r w:rsidRPr="00813F41">
              <w:rPr>
                <w:b/>
              </w:rPr>
              <w:t>4</w:t>
            </w:r>
          </w:p>
        </w:tc>
        <w:tc>
          <w:tcPr>
            <w:tcW w:w="5567" w:type="dxa"/>
          </w:tcPr>
          <w:p w:rsidR="006E75EC" w:rsidRPr="00813F41" w:rsidRDefault="006E75EC" w:rsidP="006E75EC">
            <w:pPr>
              <w:pStyle w:val="EducationBody"/>
            </w:pPr>
            <w:r w:rsidRPr="00813F41">
              <w:t>Title</w:t>
            </w:r>
            <w:r>
              <w:t>: Culture Victoria</w:t>
            </w:r>
          </w:p>
          <w:p w:rsidR="00E3699C" w:rsidRDefault="006E75EC" w:rsidP="006E75EC">
            <w:pPr>
              <w:pStyle w:val="EducationBody"/>
            </w:pPr>
            <w:r w:rsidRPr="00813F41">
              <w:t>URL:</w:t>
            </w:r>
            <w:r>
              <w:t xml:space="preserve"> </w:t>
            </w:r>
            <w:r w:rsidRPr="0081675E">
              <w:rPr>
                <w:rFonts w:ascii="Univers 45 Light" w:hAnsi="Univers 45 Light"/>
                <w:sz w:val="22"/>
              </w:rPr>
              <w:t xml:space="preserve"> </w:t>
            </w:r>
            <w:hyperlink r:id="rId21" w:history="1">
              <w:r w:rsidRPr="0081675E">
                <w:rPr>
                  <w:rStyle w:val="Hyperlink"/>
                </w:rPr>
                <w:t>http://www.cv.vic.gov.au/</w:t>
              </w:r>
            </w:hyperlink>
          </w:p>
        </w:tc>
      </w:tr>
    </w:tbl>
    <w:p w:rsidR="00813F41" w:rsidRDefault="00813F41" w:rsidP="00813F41"/>
    <w:p w:rsidR="00813F41" w:rsidRDefault="00813F41" w:rsidP="004F1632"/>
    <w:p w:rsidR="00025C3E" w:rsidRDefault="00025C3E" w:rsidP="004F1632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Pr="00025C3E" w:rsidRDefault="00025C3E" w:rsidP="00025C3E"/>
    <w:p w:rsidR="00025C3E" w:rsidRDefault="00025C3E" w:rsidP="00025C3E"/>
    <w:p w:rsidR="00025C3E" w:rsidRPr="00025C3E" w:rsidRDefault="00025C3E" w:rsidP="00025C3E">
      <w:pPr>
        <w:tabs>
          <w:tab w:val="left" w:pos="5263"/>
        </w:tabs>
      </w:pPr>
      <w:r>
        <w:tab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996"/>
        <w:gridCol w:w="4326"/>
      </w:tblGrid>
      <w:tr w:rsidR="00025C3E" w:rsidTr="00025C3E">
        <w:tc>
          <w:tcPr>
            <w:tcW w:w="3953" w:type="dxa"/>
          </w:tcPr>
          <w:p w:rsidR="00025C3E" w:rsidRPr="00434F34" w:rsidRDefault="00025C3E" w:rsidP="00025C3E">
            <w:pPr>
              <w:pStyle w:val="EducationSubHeading"/>
            </w:pPr>
            <w:r w:rsidRPr="00434F34">
              <w:rPr>
                <w:noProof/>
                <w:lang w:val="en-AU" w:eastAsia="en-AU"/>
              </w:rPr>
              <w:drawing>
                <wp:inline distT="0" distB="0" distL="0" distR="0">
                  <wp:extent cx="2374900" cy="1684909"/>
                  <wp:effectExtent l="19050" t="0" r="635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1310.tif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8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</w:tcPr>
          <w:p w:rsidR="00025C3E" w:rsidRDefault="00025C3E" w:rsidP="00025C3E">
            <w:pPr>
              <w:pStyle w:val="EducationSubHeading"/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2384586" cy="1691781"/>
                  <wp:effectExtent l="1905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1943c-40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86" cy="169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C3E" w:rsidTr="00025C3E">
        <w:tc>
          <w:tcPr>
            <w:tcW w:w="3953" w:type="dxa"/>
          </w:tcPr>
          <w:p w:rsidR="00025C3E" w:rsidRDefault="00025C3E" w:rsidP="00025C3E">
            <w:pPr>
              <w:pStyle w:val="EducationCaption"/>
            </w:pPr>
          </w:p>
          <w:p w:rsidR="00025C3E" w:rsidRPr="00434F34" w:rsidRDefault="00025C3E" w:rsidP="00025C3E">
            <w:pPr>
              <w:pStyle w:val="EducationCaption"/>
            </w:pPr>
            <w:r>
              <w:t>Yusuf Sheikh Omar.</w:t>
            </w:r>
          </w:p>
          <w:p w:rsidR="00025C3E" w:rsidRDefault="00025C3E" w:rsidP="00025C3E">
            <w:pPr>
              <w:pStyle w:val="EducationCaption"/>
            </w:pPr>
            <w:r w:rsidRPr="00434F34">
              <w:t>Source:</w:t>
            </w:r>
            <w:r>
              <w:t xml:space="preserve"> University of Melbourne</w:t>
            </w:r>
          </w:p>
          <w:p w:rsidR="00025C3E" w:rsidRDefault="00025C3E" w:rsidP="00025C3E">
            <w:pPr>
              <w:pStyle w:val="EducationCaption"/>
            </w:pPr>
            <w:r>
              <w:t>Photographer: Dave Tacon</w:t>
            </w:r>
          </w:p>
          <w:p w:rsidR="00025C3E" w:rsidRDefault="00025C3E" w:rsidP="00025C3E">
            <w:pPr>
              <w:pStyle w:val="EducationCaption"/>
            </w:pPr>
            <w:r>
              <w:t>© Creative Commons Share Alike 3.0 2010</w:t>
            </w:r>
          </w:p>
        </w:tc>
        <w:tc>
          <w:tcPr>
            <w:tcW w:w="4369" w:type="dxa"/>
          </w:tcPr>
          <w:p w:rsidR="00025C3E" w:rsidRDefault="00025C3E" w:rsidP="00025C3E">
            <w:pPr>
              <w:pStyle w:val="EducationCaption"/>
            </w:pPr>
          </w:p>
          <w:p w:rsidR="00025C3E" w:rsidRPr="0024475D" w:rsidRDefault="00025C3E" w:rsidP="00025C3E">
            <w:pPr>
              <w:pStyle w:val="EducationCaption"/>
            </w:pPr>
            <w:r>
              <w:t>Education caption: Side by side image example.</w:t>
            </w:r>
          </w:p>
          <w:p w:rsidR="00025C3E" w:rsidRDefault="00025C3E" w:rsidP="00025C3E">
            <w:pPr>
              <w:pStyle w:val="EducationCaption"/>
            </w:pPr>
            <w:r w:rsidRPr="0024475D">
              <w:t>Source:</w:t>
            </w:r>
            <w:r>
              <w:t xml:space="preserve"> </w:t>
            </w:r>
            <w:r w:rsidRPr="0024475D">
              <w:t>Museum Victoria</w:t>
            </w:r>
          </w:p>
          <w:p w:rsidR="00025C3E" w:rsidRDefault="00025C3E" w:rsidP="00025C3E">
            <w:pPr>
              <w:pStyle w:val="EducationCaption"/>
            </w:pPr>
            <w:r>
              <w:t>Photographer: Benjamin Healley</w:t>
            </w:r>
          </w:p>
        </w:tc>
      </w:tr>
    </w:tbl>
    <w:p w:rsidR="004F1632" w:rsidRPr="00025C3E" w:rsidRDefault="004F1632" w:rsidP="00025C3E">
      <w:pPr>
        <w:tabs>
          <w:tab w:val="left" w:pos="5263"/>
        </w:tabs>
      </w:pPr>
    </w:p>
    <w:sectPr w:rsidR="004F1632" w:rsidRPr="00025C3E" w:rsidSect="009621E2">
      <w:headerReference w:type="even" r:id="rId24"/>
      <w:headerReference w:type="default" r:id="rId25"/>
      <w:pgSz w:w="11900" w:h="16840"/>
      <w:pgMar w:top="2268" w:right="851" w:bottom="851" w:left="2835" w:header="340" w:footer="3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C3E" w:rsidRDefault="00025C3E">
      <w:r>
        <w:separator/>
      </w:r>
    </w:p>
  </w:endnote>
  <w:endnote w:type="continuationSeparator" w:id="0">
    <w:p w:rsidR="00025C3E" w:rsidRDefault="0002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65 Bold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-Light">
    <w:altName w:val="Univers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-2019" w:type="dxa"/>
      <w:tblBorders>
        <w:top w:val="single" w:sz="2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9640"/>
      <w:gridCol w:w="809"/>
    </w:tblGrid>
    <w:tr w:rsidR="00025C3E" w:rsidTr="008A6556">
      <w:trPr>
        <w:trHeight w:val="508"/>
      </w:trPr>
      <w:tc>
        <w:tcPr>
          <w:tcW w:w="9640" w:type="dxa"/>
          <w:vAlign w:val="bottom"/>
        </w:tcPr>
        <w:p w:rsidR="00025C3E" w:rsidRPr="009F7356" w:rsidRDefault="001355B8" w:rsidP="00FD1BDE">
          <w:pPr>
            <w:rPr>
              <w:color w:val="943634" w:themeColor="accent2" w:themeShade="BF"/>
              <w:sz w:val="18"/>
              <w:szCs w:val="18"/>
            </w:rPr>
          </w:pPr>
          <w:hyperlink r:id="rId1" w:history="1">
            <w:r w:rsidR="00025C3E" w:rsidRPr="009F7356">
              <w:rPr>
                <w:rStyle w:val="Hyperlink"/>
                <w:color w:val="943634" w:themeColor="accent2" w:themeShade="BF"/>
                <w:sz w:val="18"/>
                <w:szCs w:val="18"/>
              </w:rPr>
              <w:t>http://museumvictoria.com.au/immigrationmuseum/education/education-programs/identity-yours-mine-ours/</w:t>
            </w:r>
          </w:hyperlink>
        </w:p>
      </w:tc>
      <w:tc>
        <w:tcPr>
          <w:tcW w:w="809" w:type="dxa"/>
          <w:vAlign w:val="bottom"/>
        </w:tcPr>
        <w:p w:rsidR="00025C3E" w:rsidRPr="0004593F" w:rsidRDefault="00DA0610" w:rsidP="005E45A2">
          <w:pPr>
            <w:pStyle w:val="EducationBody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355B8">
            <w:rPr>
              <w:noProof/>
            </w:rPr>
            <w:t>3</w:t>
          </w:r>
          <w:r>
            <w:rPr>
              <w:noProof/>
            </w:rPr>
            <w:fldChar w:fldCharType="end"/>
          </w:r>
          <w:r w:rsidR="00025C3E">
            <w:rPr>
              <w:rStyle w:val="PageNumber"/>
            </w:rPr>
            <w:t xml:space="preserve"> </w:t>
          </w:r>
          <w:r w:rsidR="00025C3E" w:rsidRPr="00CC2F84">
            <w:rPr>
              <w:rStyle w:val="PageNumber"/>
              <w:b/>
            </w:rPr>
            <w:t>/</w:t>
          </w:r>
          <w:r w:rsidR="00025C3E">
            <w:rPr>
              <w:rStyle w:val="PageNumber"/>
            </w:rPr>
            <w:t xml:space="preserve"> </w:t>
          </w:r>
          <w:r w:rsidR="00FF704E" w:rsidRPr="0004593F">
            <w:rPr>
              <w:rStyle w:val="PageNumber"/>
            </w:rPr>
            <w:fldChar w:fldCharType="begin"/>
          </w:r>
          <w:r w:rsidR="00025C3E" w:rsidRPr="0004593F">
            <w:rPr>
              <w:rStyle w:val="PageNumber"/>
            </w:rPr>
            <w:instrText xml:space="preserve"> NUMPAGES </w:instrText>
          </w:r>
          <w:r w:rsidR="00FF704E" w:rsidRPr="0004593F">
            <w:rPr>
              <w:rStyle w:val="PageNumber"/>
            </w:rPr>
            <w:fldChar w:fldCharType="separate"/>
          </w:r>
          <w:r w:rsidR="001355B8">
            <w:rPr>
              <w:rStyle w:val="PageNumber"/>
              <w:noProof/>
            </w:rPr>
            <w:t>8</w:t>
          </w:r>
          <w:r w:rsidR="00FF704E" w:rsidRPr="0004593F">
            <w:rPr>
              <w:rStyle w:val="PageNumber"/>
            </w:rPr>
            <w:fldChar w:fldCharType="end"/>
          </w:r>
        </w:p>
      </w:tc>
    </w:tr>
  </w:tbl>
  <w:p w:rsidR="00025C3E" w:rsidRDefault="00025C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-2019" w:type="dxa"/>
      <w:tblBorders>
        <w:top w:val="single" w:sz="2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9640"/>
      <w:gridCol w:w="809"/>
    </w:tblGrid>
    <w:tr w:rsidR="00025C3E">
      <w:trPr>
        <w:trHeight w:val="397"/>
      </w:trPr>
      <w:tc>
        <w:tcPr>
          <w:tcW w:w="9640" w:type="dxa"/>
          <w:vAlign w:val="bottom"/>
        </w:tcPr>
        <w:p w:rsidR="00025C3E" w:rsidRPr="00A7123E" w:rsidRDefault="001355B8" w:rsidP="00F27E5A">
          <w:pPr>
            <w:rPr>
              <w:sz w:val="16"/>
            </w:rPr>
          </w:pPr>
          <w:hyperlink r:id="rId1" w:history="1">
            <w:r w:rsidR="00025C3E" w:rsidRPr="00025C3E">
              <w:rPr>
                <w:rStyle w:val="Hyperlink"/>
                <w:color w:val="943634" w:themeColor="accent2" w:themeShade="BF"/>
                <w:sz w:val="18"/>
                <w:szCs w:val="18"/>
              </w:rPr>
              <w:t>http://museumvictoria.com.au/immigrationmuseum/education/education-programs/identity-yours-mine-ours/</w:t>
            </w:r>
          </w:hyperlink>
        </w:p>
      </w:tc>
      <w:tc>
        <w:tcPr>
          <w:tcW w:w="809" w:type="dxa"/>
          <w:vAlign w:val="bottom"/>
        </w:tcPr>
        <w:p w:rsidR="00025C3E" w:rsidRDefault="00025C3E" w:rsidP="00934DB7"/>
      </w:tc>
    </w:tr>
  </w:tbl>
  <w:p w:rsidR="00025C3E" w:rsidRDefault="00025C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C3E" w:rsidRDefault="00025C3E">
      <w:r>
        <w:separator/>
      </w:r>
    </w:p>
  </w:footnote>
  <w:footnote w:type="continuationSeparator" w:id="0">
    <w:p w:rsidR="00025C3E" w:rsidRDefault="00025C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1" w:type="dxa"/>
      <w:tblInd w:w="-20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127"/>
      <w:gridCol w:w="8364"/>
    </w:tblGrid>
    <w:tr w:rsidR="00025C3E">
      <w:trPr>
        <w:trHeight w:val="680"/>
      </w:trPr>
      <w:tc>
        <w:tcPr>
          <w:tcW w:w="2127" w:type="dxa"/>
        </w:tcPr>
        <w:p w:rsidR="00025C3E" w:rsidRDefault="00025C3E">
          <w:pPr>
            <w:pStyle w:val="Header"/>
          </w:pPr>
        </w:p>
        <w:p w:rsidR="00025C3E" w:rsidRDefault="00025C3E">
          <w:pPr>
            <w:pStyle w:val="Header"/>
          </w:pPr>
        </w:p>
      </w:tc>
      <w:tc>
        <w:tcPr>
          <w:tcW w:w="8364" w:type="dxa"/>
          <w:vAlign w:val="bottom"/>
        </w:tcPr>
        <w:p w:rsidR="00025C3E" w:rsidRPr="00F27E5A" w:rsidRDefault="00025C3E" w:rsidP="009139E3">
          <w:pPr>
            <w:pStyle w:val="EducationIntroText"/>
          </w:pPr>
          <w:r>
            <w:tab/>
          </w:r>
          <w:r>
            <w:tab/>
            <w:t>Contents</w:t>
          </w:r>
        </w:p>
      </w:tc>
    </w:tr>
    <w:tr w:rsidR="00025C3E">
      <w:tc>
        <w:tcPr>
          <w:tcW w:w="2127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  <w:tc>
        <w:tcPr>
          <w:tcW w:w="8364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</w:tr>
  </w:tbl>
  <w:p w:rsidR="00025C3E" w:rsidRPr="009621E2" w:rsidRDefault="00025C3E" w:rsidP="009621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C3E" w:rsidRDefault="00025C3E"/>
  <w:tbl>
    <w:tblPr>
      <w:tblStyle w:val="TableGrid"/>
      <w:tblW w:w="10491" w:type="dxa"/>
      <w:tblInd w:w="-20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127"/>
      <w:gridCol w:w="8364"/>
    </w:tblGrid>
    <w:tr w:rsidR="00025C3E">
      <w:trPr>
        <w:trHeight w:val="1332"/>
      </w:trPr>
      <w:tc>
        <w:tcPr>
          <w:tcW w:w="2127" w:type="dxa"/>
        </w:tcPr>
        <w:p w:rsidR="00025C3E" w:rsidRDefault="00025C3E">
          <w:pPr>
            <w:pStyle w:val="Header"/>
          </w:pPr>
        </w:p>
        <w:p w:rsidR="00025C3E" w:rsidRDefault="00025C3E">
          <w:pPr>
            <w:pStyle w:val="Header"/>
          </w:pPr>
        </w:p>
        <w:p w:rsidR="00025C3E" w:rsidRPr="00224403" w:rsidRDefault="00025C3E" w:rsidP="00224403"/>
        <w:p w:rsidR="00025C3E" w:rsidRPr="00224403" w:rsidRDefault="00025C3E" w:rsidP="00224403">
          <w:r>
            <w:rPr>
              <w:noProof/>
              <w:lang w:val="en-AU" w:eastAsia="en-AU"/>
            </w:rPr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-90170</wp:posOffset>
                </wp:positionH>
                <wp:positionV relativeFrom="page">
                  <wp:posOffset>504190</wp:posOffset>
                </wp:positionV>
                <wp:extent cx="1373415" cy="321129"/>
                <wp:effectExtent l="25400" t="0" r="0" b="0"/>
                <wp:wrapNone/>
                <wp:docPr id="9" name="Picture 9" descr=" TUT_Title_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TUT_Title_H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3415" cy="3211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25C3E" w:rsidRPr="00224403" w:rsidRDefault="00025C3E" w:rsidP="00224403">
          <w:pPr>
            <w:jc w:val="center"/>
          </w:pPr>
        </w:p>
      </w:tc>
      <w:tc>
        <w:tcPr>
          <w:tcW w:w="8364" w:type="dxa"/>
          <w:tcMar>
            <w:right w:w="0" w:type="dxa"/>
          </w:tcMar>
          <w:vAlign w:val="bottom"/>
        </w:tcPr>
        <w:p w:rsidR="00025C3E" w:rsidRPr="00E97B35" w:rsidRDefault="00025C3E" w:rsidP="009139E3">
          <w:pPr>
            <w:pStyle w:val="EducationIntroText"/>
          </w:pPr>
          <w:r w:rsidRPr="00E97B35">
            <w:tab/>
          </w:r>
          <w:r w:rsidRPr="00E97B35">
            <w:tab/>
            <w:t>Contents</w:t>
          </w:r>
        </w:p>
      </w:tc>
    </w:tr>
    <w:tr w:rsidR="00025C3E">
      <w:trPr>
        <w:trHeight w:val="425"/>
      </w:trPr>
      <w:tc>
        <w:tcPr>
          <w:tcW w:w="2127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  <w:tc>
        <w:tcPr>
          <w:tcW w:w="8364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</w:tr>
  </w:tbl>
  <w:p w:rsidR="00025C3E" w:rsidRDefault="00025C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C3E" w:rsidRDefault="00025C3E"/>
  <w:tbl>
    <w:tblPr>
      <w:tblStyle w:val="TableGrid"/>
      <w:tblW w:w="10491" w:type="dxa"/>
      <w:tblInd w:w="-20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127"/>
      <w:gridCol w:w="8364"/>
    </w:tblGrid>
    <w:tr w:rsidR="00025C3E">
      <w:trPr>
        <w:trHeight w:val="1332"/>
      </w:trPr>
      <w:tc>
        <w:tcPr>
          <w:tcW w:w="2127" w:type="dxa"/>
        </w:tcPr>
        <w:p w:rsidR="00025C3E" w:rsidRDefault="00025C3E">
          <w:pPr>
            <w:pStyle w:val="Header"/>
          </w:pPr>
        </w:p>
        <w:p w:rsidR="00025C3E" w:rsidRPr="0098421B" w:rsidRDefault="00025C3E">
          <w:pPr>
            <w:pStyle w:val="Header"/>
            <w:rPr>
              <w:noProof/>
            </w:rPr>
          </w:pPr>
        </w:p>
        <w:p w:rsidR="00025C3E" w:rsidRPr="00654CAE" w:rsidRDefault="00025C3E" w:rsidP="00654CAE"/>
        <w:p w:rsidR="00025C3E" w:rsidRPr="00654CAE" w:rsidRDefault="00025C3E" w:rsidP="00654CAE"/>
      </w:tc>
      <w:tc>
        <w:tcPr>
          <w:tcW w:w="8364" w:type="dxa"/>
          <w:tcMar>
            <w:right w:w="0" w:type="dxa"/>
          </w:tcMar>
          <w:vAlign w:val="bottom"/>
        </w:tcPr>
        <w:p w:rsidR="00025C3E" w:rsidRPr="00E97B35" w:rsidRDefault="00025C3E" w:rsidP="009139E3">
          <w:pPr>
            <w:pStyle w:val="EducationIntroText"/>
          </w:pPr>
          <w:r w:rsidRPr="00E97B35">
            <w:tab/>
          </w:r>
          <w:r w:rsidRPr="00E97B35">
            <w:tab/>
            <w:t>Contents</w:t>
          </w:r>
        </w:p>
      </w:tc>
    </w:tr>
    <w:tr w:rsidR="00025C3E">
      <w:trPr>
        <w:trHeight w:val="425"/>
      </w:trPr>
      <w:tc>
        <w:tcPr>
          <w:tcW w:w="2127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  <w:tc>
        <w:tcPr>
          <w:tcW w:w="8364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</w:tr>
  </w:tbl>
  <w:p w:rsidR="00025C3E" w:rsidRDefault="00025C3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C3E" w:rsidRDefault="00025C3E"/>
  <w:tbl>
    <w:tblPr>
      <w:tblStyle w:val="TableGrid"/>
      <w:tblW w:w="10491" w:type="dxa"/>
      <w:tblInd w:w="-20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127"/>
      <w:gridCol w:w="8364"/>
    </w:tblGrid>
    <w:tr w:rsidR="00025C3E">
      <w:trPr>
        <w:trHeight w:val="1332"/>
      </w:trPr>
      <w:tc>
        <w:tcPr>
          <w:tcW w:w="2127" w:type="dxa"/>
        </w:tcPr>
        <w:p w:rsidR="00025C3E" w:rsidRDefault="00025C3E" w:rsidP="000C1243">
          <w:pPr>
            <w:pStyle w:val="EducationSubHeading"/>
          </w:pPr>
        </w:p>
        <w:p w:rsidR="00025C3E" w:rsidRPr="00654CAE" w:rsidRDefault="00025C3E" w:rsidP="000C1243">
          <w:pPr>
            <w:pStyle w:val="EducationSubHeading"/>
            <w:rPr>
              <w:noProof/>
            </w:rPr>
          </w:pPr>
        </w:p>
      </w:tc>
      <w:tc>
        <w:tcPr>
          <w:tcW w:w="8364" w:type="dxa"/>
          <w:tcMar>
            <w:right w:w="0" w:type="dxa"/>
          </w:tcMar>
          <w:vAlign w:val="bottom"/>
        </w:tcPr>
        <w:p w:rsidR="00025C3E" w:rsidRPr="000C1243" w:rsidRDefault="00025C3E" w:rsidP="009139E3">
          <w:pPr>
            <w:pStyle w:val="EducationIntroText"/>
          </w:pPr>
          <w:r w:rsidRPr="00E97B35">
            <w:tab/>
          </w:r>
          <w:r w:rsidRPr="00E97B35">
            <w:tab/>
          </w:r>
          <w:r>
            <w:t xml:space="preserve">Teacher </w:t>
          </w:r>
          <w:r w:rsidRPr="000C1243">
            <w:t>Notes</w:t>
          </w:r>
        </w:p>
      </w:tc>
    </w:tr>
    <w:tr w:rsidR="00025C3E">
      <w:trPr>
        <w:trHeight w:val="425"/>
      </w:trPr>
      <w:tc>
        <w:tcPr>
          <w:tcW w:w="2127" w:type="dxa"/>
          <w:shd w:val="clear" w:color="auto" w:fill="808080" w:themeFill="background1" w:themeFillShade="80"/>
        </w:tcPr>
        <w:p w:rsidR="00025C3E" w:rsidRDefault="00025C3E" w:rsidP="000C1243">
          <w:pPr>
            <w:pStyle w:val="EducationSubHeading"/>
          </w:pPr>
        </w:p>
      </w:tc>
      <w:tc>
        <w:tcPr>
          <w:tcW w:w="8364" w:type="dxa"/>
          <w:shd w:val="clear" w:color="auto" w:fill="808080" w:themeFill="background1" w:themeFillShade="80"/>
        </w:tcPr>
        <w:p w:rsidR="00025C3E" w:rsidRDefault="00025C3E" w:rsidP="000C1243">
          <w:pPr>
            <w:pStyle w:val="EducationSubHeading"/>
          </w:pPr>
        </w:p>
      </w:tc>
    </w:tr>
  </w:tbl>
  <w:p w:rsidR="00025C3E" w:rsidRDefault="00025C3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C3E" w:rsidRDefault="00025C3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C3E" w:rsidRDefault="00025C3E"/>
  <w:tbl>
    <w:tblPr>
      <w:tblStyle w:val="TableGrid"/>
      <w:tblW w:w="10491" w:type="dxa"/>
      <w:tblInd w:w="-20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127"/>
      <w:gridCol w:w="8364"/>
    </w:tblGrid>
    <w:tr w:rsidR="00025C3E">
      <w:trPr>
        <w:trHeight w:val="1332"/>
      </w:trPr>
      <w:tc>
        <w:tcPr>
          <w:tcW w:w="2127" w:type="dxa"/>
        </w:tcPr>
        <w:p w:rsidR="00025C3E" w:rsidRDefault="00025C3E">
          <w:pPr>
            <w:pStyle w:val="Header"/>
          </w:pPr>
        </w:p>
        <w:p w:rsidR="00025C3E" w:rsidRPr="009D06CD" w:rsidRDefault="00025C3E">
          <w:pPr>
            <w:pStyle w:val="Header"/>
            <w:rPr>
              <w:noProof/>
            </w:rPr>
          </w:pPr>
        </w:p>
        <w:p w:rsidR="00025C3E" w:rsidRPr="00654CAE" w:rsidRDefault="00025C3E" w:rsidP="009D06CD"/>
        <w:p w:rsidR="00025C3E" w:rsidRPr="0098421B" w:rsidRDefault="00025C3E" w:rsidP="0098421B">
          <w:pPr>
            <w:tabs>
              <w:tab w:val="left" w:pos="240"/>
            </w:tabs>
          </w:pPr>
          <w:r>
            <w:tab/>
          </w:r>
        </w:p>
      </w:tc>
      <w:tc>
        <w:tcPr>
          <w:tcW w:w="8364" w:type="dxa"/>
          <w:tcMar>
            <w:right w:w="0" w:type="dxa"/>
          </w:tcMar>
          <w:vAlign w:val="bottom"/>
        </w:tcPr>
        <w:p w:rsidR="00025C3E" w:rsidRPr="00E97B35" w:rsidRDefault="00025C3E" w:rsidP="009139E3">
          <w:pPr>
            <w:pStyle w:val="EducationIntroText"/>
          </w:pPr>
          <w:r w:rsidRPr="00E97B35">
            <w:tab/>
          </w:r>
          <w:r w:rsidRPr="00E97B35">
            <w:tab/>
          </w:r>
          <w:r>
            <w:t>Student Resources</w:t>
          </w:r>
        </w:p>
      </w:tc>
    </w:tr>
    <w:tr w:rsidR="00025C3E">
      <w:trPr>
        <w:trHeight w:val="425"/>
      </w:trPr>
      <w:tc>
        <w:tcPr>
          <w:tcW w:w="2127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  <w:tc>
        <w:tcPr>
          <w:tcW w:w="8364" w:type="dxa"/>
          <w:shd w:val="clear" w:color="auto" w:fill="808080" w:themeFill="background1" w:themeFillShade="80"/>
        </w:tcPr>
        <w:p w:rsidR="00025C3E" w:rsidRDefault="00025C3E">
          <w:pPr>
            <w:pStyle w:val="Header"/>
          </w:pPr>
        </w:p>
      </w:tc>
    </w:tr>
  </w:tbl>
  <w:p w:rsidR="00025C3E" w:rsidRDefault="00025C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529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15A4CA0"/>
    <w:multiLevelType w:val="hybridMultilevel"/>
    <w:tmpl w:val="99CE0C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2171C"/>
    <w:multiLevelType w:val="multilevel"/>
    <w:tmpl w:val="4F2A63CC"/>
    <w:lvl w:ilvl="0">
      <w:start w:val="1"/>
      <w:numFmt w:val="decimal"/>
      <w:lvlText w:val="%1"/>
      <w:lvlJc w:val="left"/>
      <w:pPr>
        <w:ind w:left="284" w:hanging="284"/>
      </w:pPr>
      <w:rPr>
        <w:rFonts w:ascii="Univers 65 Bold" w:hAnsi="Univers 65 Bold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C4A9C"/>
    <w:multiLevelType w:val="multilevel"/>
    <w:tmpl w:val="4F2A63CC"/>
    <w:lvl w:ilvl="0">
      <w:start w:val="1"/>
      <w:numFmt w:val="decimal"/>
      <w:lvlText w:val="%1"/>
      <w:lvlJc w:val="left"/>
      <w:pPr>
        <w:ind w:left="284" w:hanging="284"/>
      </w:pPr>
      <w:rPr>
        <w:rFonts w:ascii="Univers 65 Bold" w:hAnsi="Univers 65 Bold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F36AE"/>
    <w:multiLevelType w:val="hybridMultilevel"/>
    <w:tmpl w:val="C9009C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0C7268"/>
    <w:multiLevelType w:val="hybridMultilevel"/>
    <w:tmpl w:val="A9DE20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9881D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0A2AC5"/>
    <w:multiLevelType w:val="multilevel"/>
    <w:tmpl w:val="A3AA48F0"/>
    <w:lvl w:ilvl="0">
      <w:start w:val="1"/>
      <w:numFmt w:val="decimal"/>
      <w:lvlText w:val="%1"/>
      <w:lvlJc w:val="left"/>
      <w:pPr>
        <w:ind w:left="284" w:hanging="284"/>
      </w:pPr>
      <w:rPr>
        <w:rFonts w:ascii="Univers 65 Bold" w:hAnsi="Univers 65 Bold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840A8"/>
    <w:multiLevelType w:val="hybridMultilevel"/>
    <w:tmpl w:val="1B029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771DA"/>
    <w:multiLevelType w:val="multilevel"/>
    <w:tmpl w:val="C16E3A22"/>
    <w:lvl w:ilvl="0">
      <w:start w:val="1"/>
      <w:numFmt w:val="decimal"/>
      <w:lvlText w:val="%1"/>
      <w:lvlJc w:val="left"/>
      <w:pPr>
        <w:ind w:left="284" w:hanging="284"/>
      </w:pPr>
      <w:rPr>
        <w:rFonts w:ascii="Univers 65 Bold" w:hAnsi="Univers 65 Bold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DE3433"/>
    <w:multiLevelType w:val="hybridMultilevel"/>
    <w:tmpl w:val="A13CEC2A"/>
    <w:lvl w:ilvl="0" w:tplc="6338DD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961F8"/>
    <w:multiLevelType w:val="multilevel"/>
    <w:tmpl w:val="4F2A63CC"/>
    <w:lvl w:ilvl="0">
      <w:start w:val="1"/>
      <w:numFmt w:val="decimal"/>
      <w:lvlText w:val="%1"/>
      <w:lvlJc w:val="left"/>
      <w:pPr>
        <w:ind w:left="284" w:hanging="284"/>
      </w:pPr>
      <w:rPr>
        <w:rFonts w:ascii="Univers 65 Bold" w:hAnsi="Univers 65 Bold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17C2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505418E"/>
    <w:multiLevelType w:val="hybridMultilevel"/>
    <w:tmpl w:val="3F646D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03933"/>
    <w:multiLevelType w:val="multilevel"/>
    <w:tmpl w:val="BE7054BC"/>
    <w:lvl w:ilvl="0">
      <w:start w:val="1"/>
      <w:numFmt w:val="decimal"/>
      <w:lvlText w:val="%1"/>
      <w:lvlJc w:val="left"/>
      <w:pPr>
        <w:ind w:left="284" w:hanging="284"/>
      </w:pPr>
      <w:rPr>
        <w:rFonts w:ascii="Univers 65 Bold" w:hAnsi="Univers 65 Bold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9E7CAF"/>
    <w:multiLevelType w:val="hybridMultilevel"/>
    <w:tmpl w:val="44D62C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E7222DA"/>
    <w:multiLevelType w:val="hybridMultilevel"/>
    <w:tmpl w:val="85BE3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D3BF6"/>
    <w:multiLevelType w:val="hybridMultilevel"/>
    <w:tmpl w:val="043EFCAA"/>
    <w:lvl w:ilvl="0" w:tplc="D36ECE5A">
      <w:start w:val="1"/>
      <w:numFmt w:val="bullet"/>
      <w:pStyle w:val="EducationDotPoin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3322E7"/>
    <w:multiLevelType w:val="hybridMultilevel"/>
    <w:tmpl w:val="47C0E980"/>
    <w:lvl w:ilvl="0" w:tplc="5ED0DF78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b/>
        <w:i w:val="0"/>
        <w:color w:val="auto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CB5D67"/>
    <w:multiLevelType w:val="hybridMultilevel"/>
    <w:tmpl w:val="14CAF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8"/>
  </w:num>
  <w:num w:numId="4">
    <w:abstractNumId w:val="12"/>
  </w:num>
  <w:num w:numId="5">
    <w:abstractNumId w:val="15"/>
  </w:num>
  <w:num w:numId="6">
    <w:abstractNumId w:val="13"/>
  </w:num>
  <w:num w:numId="7">
    <w:abstractNumId w:val="10"/>
  </w:num>
  <w:num w:numId="8">
    <w:abstractNumId w:val="3"/>
  </w:num>
  <w:num w:numId="9">
    <w:abstractNumId w:val="16"/>
    <w:lvlOverride w:ilvl="0">
      <w:startOverride w:val="1"/>
    </w:lvlOverride>
  </w:num>
  <w:num w:numId="10">
    <w:abstractNumId w:val="2"/>
  </w:num>
  <w:num w:numId="11">
    <w:abstractNumId w:val="16"/>
    <w:lvlOverride w:ilvl="0">
      <w:startOverride w:val="1"/>
    </w:lvlOverride>
  </w:num>
  <w:num w:numId="12">
    <w:abstractNumId w:val="6"/>
  </w:num>
  <w:num w:numId="13">
    <w:abstractNumId w:val="5"/>
  </w:num>
  <w:num w:numId="14">
    <w:abstractNumId w:val="14"/>
  </w:num>
  <w:num w:numId="15">
    <w:abstractNumId w:val="8"/>
  </w:num>
  <w:num w:numId="16">
    <w:abstractNumId w:val="11"/>
  </w:num>
  <w:num w:numId="17">
    <w:abstractNumId w:val="0"/>
  </w:num>
  <w:num w:numId="18">
    <w:abstractNumId w:val="17"/>
  </w:num>
  <w:num w:numId="19">
    <w:abstractNumId w:val="7"/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EB"/>
    <w:rsid w:val="00002588"/>
    <w:rsid w:val="00015362"/>
    <w:rsid w:val="000244F2"/>
    <w:rsid w:val="00025C3E"/>
    <w:rsid w:val="00032A8B"/>
    <w:rsid w:val="0003562E"/>
    <w:rsid w:val="0004593F"/>
    <w:rsid w:val="00045BBD"/>
    <w:rsid w:val="000813D0"/>
    <w:rsid w:val="000843BC"/>
    <w:rsid w:val="00095700"/>
    <w:rsid w:val="000B1D53"/>
    <w:rsid w:val="000C1243"/>
    <w:rsid w:val="000F7368"/>
    <w:rsid w:val="0010012D"/>
    <w:rsid w:val="00110E97"/>
    <w:rsid w:val="00121813"/>
    <w:rsid w:val="001355B8"/>
    <w:rsid w:val="00164CEB"/>
    <w:rsid w:val="001812B9"/>
    <w:rsid w:val="00187CF5"/>
    <w:rsid w:val="001952A7"/>
    <w:rsid w:val="001A420E"/>
    <w:rsid w:val="001C3D2B"/>
    <w:rsid w:val="001E65B1"/>
    <w:rsid w:val="001E70E1"/>
    <w:rsid w:val="00200407"/>
    <w:rsid w:val="002045D2"/>
    <w:rsid w:val="00206802"/>
    <w:rsid w:val="00224403"/>
    <w:rsid w:val="0023339D"/>
    <w:rsid w:val="0024475D"/>
    <w:rsid w:val="00271AC6"/>
    <w:rsid w:val="00275C9A"/>
    <w:rsid w:val="002C6E08"/>
    <w:rsid w:val="002E78B9"/>
    <w:rsid w:val="00316170"/>
    <w:rsid w:val="00335078"/>
    <w:rsid w:val="0033632F"/>
    <w:rsid w:val="0033644A"/>
    <w:rsid w:val="003519BB"/>
    <w:rsid w:val="0037558D"/>
    <w:rsid w:val="003A2DE1"/>
    <w:rsid w:val="003D2DFC"/>
    <w:rsid w:val="003E3F8F"/>
    <w:rsid w:val="004027E2"/>
    <w:rsid w:val="00427E6F"/>
    <w:rsid w:val="00434F34"/>
    <w:rsid w:val="00444727"/>
    <w:rsid w:val="00445D1C"/>
    <w:rsid w:val="004630EA"/>
    <w:rsid w:val="00463B53"/>
    <w:rsid w:val="00464DCC"/>
    <w:rsid w:val="00484F72"/>
    <w:rsid w:val="004974A0"/>
    <w:rsid w:val="004A5AA9"/>
    <w:rsid w:val="004D4FCC"/>
    <w:rsid w:val="004E3E9C"/>
    <w:rsid w:val="004F1632"/>
    <w:rsid w:val="0050609C"/>
    <w:rsid w:val="00562186"/>
    <w:rsid w:val="0056313B"/>
    <w:rsid w:val="00573B7E"/>
    <w:rsid w:val="0058152E"/>
    <w:rsid w:val="005876B4"/>
    <w:rsid w:val="005934F4"/>
    <w:rsid w:val="005D6D46"/>
    <w:rsid w:val="005E45A2"/>
    <w:rsid w:val="005E7655"/>
    <w:rsid w:val="005F46CA"/>
    <w:rsid w:val="00601C86"/>
    <w:rsid w:val="00604043"/>
    <w:rsid w:val="006264CD"/>
    <w:rsid w:val="006366C4"/>
    <w:rsid w:val="00654CAE"/>
    <w:rsid w:val="006629AF"/>
    <w:rsid w:val="0067554E"/>
    <w:rsid w:val="00687FDF"/>
    <w:rsid w:val="006A345C"/>
    <w:rsid w:val="006A7449"/>
    <w:rsid w:val="006C1E64"/>
    <w:rsid w:val="006E75EC"/>
    <w:rsid w:val="006F0862"/>
    <w:rsid w:val="006F4125"/>
    <w:rsid w:val="00743742"/>
    <w:rsid w:val="00746D25"/>
    <w:rsid w:val="0078366C"/>
    <w:rsid w:val="00796FED"/>
    <w:rsid w:val="007A2BA2"/>
    <w:rsid w:val="007B3B77"/>
    <w:rsid w:val="007E0EFB"/>
    <w:rsid w:val="007F01C9"/>
    <w:rsid w:val="007F3E99"/>
    <w:rsid w:val="00813F41"/>
    <w:rsid w:val="0081675E"/>
    <w:rsid w:val="00867BB5"/>
    <w:rsid w:val="00874992"/>
    <w:rsid w:val="008A6556"/>
    <w:rsid w:val="008D620E"/>
    <w:rsid w:val="008E0B3A"/>
    <w:rsid w:val="00910FB4"/>
    <w:rsid w:val="00912452"/>
    <w:rsid w:val="009139E3"/>
    <w:rsid w:val="00934DB7"/>
    <w:rsid w:val="009462D7"/>
    <w:rsid w:val="009548CC"/>
    <w:rsid w:val="009621E2"/>
    <w:rsid w:val="009715B6"/>
    <w:rsid w:val="0098421B"/>
    <w:rsid w:val="0098457C"/>
    <w:rsid w:val="009877F7"/>
    <w:rsid w:val="009A68BA"/>
    <w:rsid w:val="009B5064"/>
    <w:rsid w:val="009B5D07"/>
    <w:rsid w:val="009C15C1"/>
    <w:rsid w:val="009D06CD"/>
    <w:rsid w:val="009F2E26"/>
    <w:rsid w:val="009F7356"/>
    <w:rsid w:val="00A0275A"/>
    <w:rsid w:val="00A2668B"/>
    <w:rsid w:val="00A51131"/>
    <w:rsid w:val="00A7123E"/>
    <w:rsid w:val="00A71C5D"/>
    <w:rsid w:val="00A860E1"/>
    <w:rsid w:val="00A94B54"/>
    <w:rsid w:val="00AA20EB"/>
    <w:rsid w:val="00AA6531"/>
    <w:rsid w:val="00AB4ECA"/>
    <w:rsid w:val="00B1206B"/>
    <w:rsid w:val="00B34450"/>
    <w:rsid w:val="00B36267"/>
    <w:rsid w:val="00B40094"/>
    <w:rsid w:val="00B40D11"/>
    <w:rsid w:val="00B532CE"/>
    <w:rsid w:val="00B5648E"/>
    <w:rsid w:val="00B8617D"/>
    <w:rsid w:val="00BA3D85"/>
    <w:rsid w:val="00BB0E99"/>
    <w:rsid w:val="00C05674"/>
    <w:rsid w:val="00C10188"/>
    <w:rsid w:val="00C165A7"/>
    <w:rsid w:val="00C72085"/>
    <w:rsid w:val="00C722C8"/>
    <w:rsid w:val="00C82391"/>
    <w:rsid w:val="00CC2F84"/>
    <w:rsid w:val="00D07BCE"/>
    <w:rsid w:val="00D11D95"/>
    <w:rsid w:val="00D63729"/>
    <w:rsid w:val="00D8023E"/>
    <w:rsid w:val="00D813F8"/>
    <w:rsid w:val="00DA0610"/>
    <w:rsid w:val="00DA3A28"/>
    <w:rsid w:val="00DC4586"/>
    <w:rsid w:val="00DC539B"/>
    <w:rsid w:val="00E00101"/>
    <w:rsid w:val="00E33B26"/>
    <w:rsid w:val="00E3699C"/>
    <w:rsid w:val="00E5114F"/>
    <w:rsid w:val="00E60979"/>
    <w:rsid w:val="00E97B35"/>
    <w:rsid w:val="00ED5DE4"/>
    <w:rsid w:val="00EE092E"/>
    <w:rsid w:val="00EE1552"/>
    <w:rsid w:val="00EE2299"/>
    <w:rsid w:val="00EF317F"/>
    <w:rsid w:val="00EF4237"/>
    <w:rsid w:val="00EF4413"/>
    <w:rsid w:val="00F14B1C"/>
    <w:rsid w:val="00F27E5A"/>
    <w:rsid w:val="00F44BDB"/>
    <w:rsid w:val="00F472B3"/>
    <w:rsid w:val="00F52377"/>
    <w:rsid w:val="00F7629F"/>
    <w:rsid w:val="00F823E5"/>
    <w:rsid w:val="00FD1BDE"/>
    <w:rsid w:val="00FD313E"/>
    <w:rsid w:val="00FE7F56"/>
    <w:rsid w:val="00FF70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aliases w:val="Body"/>
    <w:qFormat/>
    <w:rsid w:val="00F27E5A"/>
    <w:rPr>
      <w:rFonts w:ascii="Univers 45 Light" w:hAnsi="Univers 45 Light"/>
      <w:color w:val="404040" w:themeColor="text1" w:themeTint="BF"/>
      <w:sz w:val="22"/>
    </w:rPr>
  </w:style>
  <w:style w:type="paragraph" w:styleId="Heading1">
    <w:name w:val="heading 1"/>
    <w:basedOn w:val="Normal"/>
    <w:next w:val="Normal"/>
    <w:link w:val="Heading1Char"/>
    <w:qFormat/>
    <w:rsid w:val="000C1243"/>
    <w:pPr>
      <w:keepNext/>
      <w:outlineLvl w:val="0"/>
    </w:pPr>
    <w:rPr>
      <w:rFonts w:ascii="Arial" w:eastAsia="Times New Roman" w:hAnsi="Arial" w:cs="Arial"/>
      <w:b/>
      <w:bCs/>
      <w:color w:val="FF00FF"/>
      <w:kern w:val="32"/>
      <w:sz w:val="36"/>
      <w:szCs w:val="32"/>
      <w:lang w:val="en-AU" w:eastAsia="en-AU"/>
    </w:rPr>
  </w:style>
  <w:style w:type="paragraph" w:styleId="Heading2">
    <w:name w:val="heading 2"/>
    <w:basedOn w:val="Normal"/>
    <w:next w:val="Normal"/>
    <w:link w:val="Heading2Char"/>
    <w:qFormat/>
    <w:rsid w:val="000C12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C1243"/>
    <w:pPr>
      <w:spacing w:before="240" w:after="60"/>
      <w:ind w:left="2160"/>
      <w:outlineLvl w:val="5"/>
    </w:pPr>
    <w:rPr>
      <w:rFonts w:ascii="Times New Roman" w:eastAsia="Times New Roman" w:hAnsi="Times New Roman" w:cs="Times New Roman"/>
      <w:b/>
      <w:bCs/>
      <w:color w:val="auto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27E5A"/>
    <w:pPr>
      <w:tabs>
        <w:tab w:val="center" w:pos="4320"/>
        <w:tab w:val="right" w:pos="8640"/>
      </w:tabs>
    </w:pPr>
    <w:rPr>
      <w:rFonts w:asciiTheme="minorHAnsi" w:hAnsiTheme="minorHAnsi"/>
      <w:color w:val="auto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27E5A"/>
  </w:style>
  <w:style w:type="paragraph" w:styleId="Footer">
    <w:name w:val="footer"/>
    <w:basedOn w:val="Normal"/>
    <w:link w:val="FooterChar"/>
    <w:unhideWhenUsed/>
    <w:rsid w:val="00F27E5A"/>
    <w:pPr>
      <w:tabs>
        <w:tab w:val="center" w:pos="4320"/>
        <w:tab w:val="right" w:pos="8640"/>
      </w:tabs>
    </w:pPr>
    <w:rPr>
      <w:rFonts w:asciiTheme="minorHAnsi" w:hAnsiTheme="minorHAnsi"/>
      <w:color w:val="auto"/>
      <w:sz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27E5A"/>
  </w:style>
  <w:style w:type="table" w:styleId="TableGrid">
    <w:name w:val="Table Grid"/>
    <w:basedOn w:val="TableNormal"/>
    <w:rsid w:val="00F27E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ducationIntroText">
    <w:name w:val="Education Intro Text"/>
    <w:basedOn w:val="Normal"/>
    <w:autoRedefine/>
    <w:qFormat/>
    <w:rsid w:val="009139E3"/>
    <w:pPr>
      <w:jc w:val="right"/>
    </w:pPr>
    <w:rPr>
      <w:rFonts w:ascii="Arial" w:hAnsi="Arial"/>
      <w:i/>
      <w:color w:val="FFFFFF" w:themeColor="background1" w:themeTint="33"/>
      <w:sz w:val="40"/>
    </w:rPr>
  </w:style>
  <w:style w:type="character" w:styleId="PageNumber">
    <w:name w:val="page number"/>
    <w:basedOn w:val="DefaultParagraphFont"/>
    <w:uiPriority w:val="99"/>
    <w:semiHidden/>
    <w:unhideWhenUsed/>
    <w:rsid w:val="00F27E5A"/>
  </w:style>
  <w:style w:type="paragraph" w:customStyle="1" w:styleId="EducationBody">
    <w:name w:val="Education Body"/>
    <w:basedOn w:val="Normal"/>
    <w:qFormat/>
    <w:rsid w:val="0033644A"/>
    <w:rPr>
      <w:rFonts w:ascii="Arial" w:hAnsi="Arial"/>
      <w:sz w:val="20"/>
    </w:rPr>
  </w:style>
  <w:style w:type="paragraph" w:customStyle="1" w:styleId="EducationSubHeading">
    <w:name w:val="Education Sub Heading"/>
    <w:basedOn w:val="Normal"/>
    <w:qFormat/>
    <w:rsid w:val="00B532CE"/>
    <w:rPr>
      <w:rFonts w:ascii="Arial" w:hAnsi="Arial"/>
      <w:b/>
      <w:color w:val="951528"/>
      <w:sz w:val="26"/>
    </w:rPr>
  </w:style>
  <w:style w:type="paragraph" w:customStyle="1" w:styleId="EducationNumberedPoints">
    <w:name w:val="Education Numbered Points"/>
    <w:autoRedefine/>
    <w:qFormat/>
    <w:rsid w:val="006F4125"/>
    <w:pPr>
      <w:suppressAutoHyphens/>
      <w:spacing w:after="85"/>
    </w:pPr>
    <w:rPr>
      <w:rFonts w:ascii="Arial" w:hAnsi="Arial" w:cs="Univers-Light"/>
      <w:color w:val="404040" w:themeColor="text1" w:themeTint="BF"/>
      <w:sz w:val="20"/>
      <w:szCs w:val="22"/>
    </w:rPr>
  </w:style>
  <w:style w:type="paragraph" w:customStyle="1" w:styleId="EducationBodyBold">
    <w:name w:val="Education Body Bold"/>
    <w:basedOn w:val="EducationBody"/>
    <w:qFormat/>
    <w:rsid w:val="006A7449"/>
    <w:pPr>
      <w:spacing w:before="120"/>
    </w:pPr>
    <w:rPr>
      <w:b/>
    </w:rPr>
  </w:style>
  <w:style w:type="paragraph" w:styleId="ListParagraph">
    <w:name w:val="List Paragraph"/>
    <w:basedOn w:val="Normal"/>
    <w:uiPriority w:val="34"/>
    <w:qFormat/>
    <w:rsid w:val="00C056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C1243"/>
    <w:rPr>
      <w:rFonts w:ascii="Arial" w:eastAsia="Times New Roman" w:hAnsi="Arial" w:cs="Arial"/>
      <w:b/>
      <w:bCs/>
      <w:color w:val="FF00FF"/>
      <w:kern w:val="32"/>
      <w:sz w:val="36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0C12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C1243"/>
    <w:rPr>
      <w:rFonts w:ascii="Times New Roman" w:eastAsia="Times New Roman" w:hAnsi="Times New Roman" w:cs="Times New Roman"/>
      <w:b/>
      <w:bCs/>
      <w:sz w:val="22"/>
      <w:szCs w:val="22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C1243"/>
    <w:rPr>
      <w:rFonts w:ascii="Tahoma" w:hAnsi="Tahoma" w:cs="Tahoma"/>
      <w:sz w:val="16"/>
      <w:szCs w:val="16"/>
      <w:lang w:val="en-AU"/>
    </w:rPr>
  </w:style>
  <w:style w:type="paragraph" w:styleId="BalloonText">
    <w:name w:val="Balloon Text"/>
    <w:basedOn w:val="Normal"/>
    <w:link w:val="BalloonTextChar"/>
    <w:uiPriority w:val="99"/>
    <w:unhideWhenUsed/>
    <w:rsid w:val="000C1243"/>
    <w:rPr>
      <w:rFonts w:ascii="Tahoma" w:hAnsi="Tahoma" w:cs="Tahoma"/>
      <w:color w:val="auto"/>
      <w:sz w:val="16"/>
      <w:szCs w:val="16"/>
      <w:lang w:val="en-AU"/>
    </w:rPr>
  </w:style>
  <w:style w:type="character" w:customStyle="1" w:styleId="BalloonTextChar1">
    <w:name w:val="Balloon Text Char1"/>
    <w:basedOn w:val="DefaultParagraphFont"/>
    <w:rsid w:val="000C1243"/>
    <w:rPr>
      <w:rFonts w:ascii="Lucida Grande" w:hAnsi="Lucida Grande"/>
      <w:color w:val="404040" w:themeColor="text1" w:themeTint="BF"/>
      <w:sz w:val="18"/>
      <w:szCs w:val="18"/>
    </w:rPr>
  </w:style>
  <w:style w:type="paragraph" w:customStyle="1" w:styleId="EducationQuestions">
    <w:name w:val="Education Questions"/>
    <w:basedOn w:val="EducationNumberedPoints"/>
    <w:qFormat/>
    <w:rsid w:val="00164CEB"/>
    <w:pPr>
      <w:spacing w:before="120" w:after="205"/>
      <w:ind w:left="284" w:hanging="284"/>
    </w:pPr>
    <w:rPr>
      <w:b/>
      <w:color w:val="auto"/>
    </w:rPr>
  </w:style>
  <w:style w:type="paragraph" w:customStyle="1" w:styleId="EducationCaption">
    <w:name w:val="Education Caption"/>
    <w:basedOn w:val="Normal"/>
    <w:qFormat/>
    <w:rsid w:val="00AA6531"/>
    <w:rPr>
      <w:rFonts w:ascii="Arial" w:hAnsi="Arial"/>
      <w:sz w:val="16"/>
    </w:rPr>
  </w:style>
  <w:style w:type="paragraph" w:customStyle="1" w:styleId="EducationURL">
    <w:name w:val="Education URL"/>
    <w:basedOn w:val="EducationBody"/>
    <w:qFormat/>
    <w:rsid w:val="005E45A2"/>
    <w:rPr>
      <w:sz w:val="16"/>
    </w:rPr>
  </w:style>
  <w:style w:type="paragraph" w:customStyle="1" w:styleId="EducationDotPoints">
    <w:name w:val="Education Dot Points"/>
    <w:basedOn w:val="EducationNumberedPoints"/>
    <w:qFormat/>
    <w:rsid w:val="009548CC"/>
    <w:pPr>
      <w:numPr>
        <w:numId w:val="1"/>
      </w:numPr>
    </w:pPr>
  </w:style>
  <w:style w:type="character" w:styleId="Hyperlink">
    <w:name w:val="Hyperlink"/>
    <w:basedOn w:val="DefaultParagraphFont"/>
    <w:rsid w:val="0081675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6F4125"/>
    <w:rPr>
      <w:rFonts w:ascii="Times New Roman" w:eastAsia="Times New Roman" w:hAnsi="Times New Roman" w:cs="Times New Roman"/>
      <w:color w:val="auto"/>
      <w:sz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6F4125"/>
    <w:rPr>
      <w:rFonts w:ascii="Times New Roman" w:eastAsia="Times New Roman" w:hAnsi="Times New Roman" w:cs="Times New Roman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aliases w:val="Body"/>
    <w:qFormat/>
    <w:rsid w:val="00F27E5A"/>
    <w:rPr>
      <w:rFonts w:ascii="Univers 45 Light" w:hAnsi="Univers 45 Light"/>
      <w:color w:val="404040" w:themeColor="text1" w:themeTint="BF"/>
      <w:sz w:val="22"/>
    </w:rPr>
  </w:style>
  <w:style w:type="paragraph" w:styleId="Heading1">
    <w:name w:val="heading 1"/>
    <w:basedOn w:val="Normal"/>
    <w:next w:val="Normal"/>
    <w:link w:val="Heading1Char"/>
    <w:qFormat/>
    <w:rsid w:val="000C1243"/>
    <w:pPr>
      <w:keepNext/>
      <w:outlineLvl w:val="0"/>
    </w:pPr>
    <w:rPr>
      <w:rFonts w:ascii="Arial" w:eastAsia="Times New Roman" w:hAnsi="Arial" w:cs="Arial"/>
      <w:b/>
      <w:bCs/>
      <w:color w:val="FF00FF"/>
      <w:kern w:val="32"/>
      <w:sz w:val="36"/>
      <w:szCs w:val="32"/>
      <w:lang w:val="en-AU" w:eastAsia="en-AU"/>
    </w:rPr>
  </w:style>
  <w:style w:type="paragraph" w:styleId="Heading2">
    <w:name w:val="heading 2"/>
    <w:basedOn w:val="Normal"/>
    <w:next w:val="Normal"/>
    <w:link w:val="Heading2Char"/>
    <w:qFormat/>
    <w:rsid w:val="000C12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C1243"/>
    <w:pPr>
      <w:spacing w:before="240" w:after="60"/>
      <w:ind w:left="2160"/>
      <w:outlineLvl w:val="5"/>
    </w:pPr>
    <w:rPr>
      <w:rFonts w:ascii="Times New Roman" w:eastAsia="Times New Roman" w:hAnsi="Times New Roman" w:cs="Times New Roman"/>
      <w:b/>
      <w:bCs/>
      <w:color w:val="auto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27E5A"/>
    <w:pPr>
      <w:tabs>
        <w:tab w:val="center" w:pos="4320"/>
        <w:tab w:val="right" w:pos="8640"/>
      </w:tabs>
    </w:pPr>
    <w:rPr>
      <w:rFonts w:asciiTheme="minorHAnsi" w:hAnsiTheme="minorHAnsi"/>
      <w:color w:val="auto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27E5A"/>
  </w:style>
  <w:style w:type="paragraph" w:styleId="Footer">
    <w:name w:val="footer"/>
    <w:basedOn w:val="Normal"/>
    <w:link w:val="FooterChar"/>
    <w:unhideWhenUsed/>
    <w:rsid w:val="00F27E5A"/>
    <w:pPr>
      <w:tabs>
        <w:tab w:val="center" w:pos="4320"/>
        <w:tab w:val="right" w:pos="8640"/>
      </w:tabs>
    </w:pPr>
    <w:rPr>
      <w:rFonts w:asciiTheme="minorHAnsi" w:hAnsiTheme="minorHAnsi"/>
      <w:color w:val="auto"/>
      <w:sz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27E5A"/>
  </w:style>
  <w:style w:type="table" w:styleId="TableGrid">
    <w:name w:val="Table Grid"/>
    <w:basedOn w:val="TableNormal"/>
    <w:rsid w:val="00F27E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ducationIntroText">
    <w:name w:val="Education Intro Text"/>
    <w:basedOn w:val="Normal"/>
    <w:autoRedefine/>
    <w:qFormat/>
    <w:rsid w:val="009139E3"/>
    <w:pPr>
      <w:jc w:val="right"/>
    </w:pPr>
    <w:rPr>
      <w:rFonts w:ascii="Arial" w:hAnsi="Arial"/>
      <w:i/>
      <w:color w:val="FFFFFF" w:themeColor="background1" w:themeTint="33"/>
      <w:sz w:val="40"/>
    </w:rPr>
  </w:style>
  <w:style w:type="character" w:styleId="PageNumber">
    <w:name w:val="page number"/>
    <w:basedOn w:val="DefaultParagraphFont"/>
    <w:uiPriority w:val="99"/>
    <w:semiHidden/>
    <w:unhideWhenUsed/>
    <w:rsid w:val="00F27E5A"/>
  </w:style>
  <w:style w:type="paragraph" w:customStyle="1" w:styleId="EducationBody">
    <w:name w:val="Education Body"/>
    <w:basedOn w:val="Normal"/>
    <w:qFormat/>
    <w:rsid w:val="0033644A"/>
    <w:rPr>
      <w:rFonts w:ascii="Arial" w:hAnsi="Arial"/>
      <w:sz w:val="20"/>
    </w:rPr>
  </w:style>
  <w:style w:type="paragraph" w:customStyle="1" w:styleId="EducationSubHeading">
    <w:name w:val="Education Sub Heading"/>
    <w:basedOn w:val="Normal"/>
    <w:qFormat/>
    <w:rsid w:val="00B532CE"/>
    <w:rPr>
      <w:rFonts w:ascii="Arial" w:hAnsi="Arial"/>
      <w:b/>
      <w:color w:val="951528"/>
      <w:sz w:val="26"/>
    </w:rPr>
  </w:style>
  <w:style w:type="paragraph" w:customStyle="1" w:styleId="EducationNumberedPoints">
    <w:name w:val="Education Numbered Points"/>
    <w:autoRedefine/>
    <w:qFormat/>
    <w:rsid w:val="006F4125"/>
    <w:pPr>
      <w:suppressAutoHyphens/>
      <w:spacing w:after="85"/>
    </w:pPr>
    <w:rPr>
      <w:rFonts w:ascii="Arial" w:hAnsi="Arial" w:cs="Univers-Light"/>
      <w:color w:val="404040" w:themeColor="text1" w:themeTint="BF"/>
      <w:sz w:val="20"/>
      <w:szCs w:val="22"/>
    </w:rPr>
  </w:style>
  <w:style w:type="paragraph" w:customStyle="1" w:styleId="EducationBodyBold">
    <w:name w:val="Education Body Bold"/>
    <w:basedOn w:val="EducationBody"/>
    <w:qFormat/>
    <w:rsid w:val="006A7449"/>
    <w:pPr>
      <w:spacing w:before="120"/>
    </w:pPr>
    <w:rPr>
      <w:b/>
    </w:rPr>
  </w:style>
  <w:style w:type="paragraph" w:styleId="ListParagraph">
    <w:name w:val="List Paragraph"/>
    <w:basedOn w:val="Normal"/>
    <w:uiPriority w:val="34"/>
    <w:qFormat/>
    <w:rsid w:val="00C0567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C1243"/>
    <w:rPr>
      <w:rFonts w:ascii="Arial" w:eastAsia="Times New Roman" w:hAnsi="Arial" w:cs="Arial"/>
      <w:b/>
      <w:bCs/>
      <w:color w:val="FF00FF"/>
      <w:kern w:val="32"/>
      <w:sz w:val="36"/>
      <w:szCs w:val="32"/>
      <w:lang w:val="en-AU" w:eastAsia="en-AU"/>
    </w:rPr>
  </w:style>
  <w:style w:type="character" w:customStyle="1" w:styleId="Heading2Char">
    <w:name w:val="Heading 2 Char"/>
    <w:basedOn w:val="DefaultParagraphFont"/>
    <w:link w:val="Heading2"/>
    <w:rsid w:val="000C12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C1243"/>
    <w:rPr>
      <w:rFonts w:ascii="Times New Roman" w:eastAsia="Times New Roman" w:hAnsi="Times New Roman" w:cs="Times New Roman"/>
      <w:b/>
      <w:bCs/>
      <w:sz w:val="22"/>
      <w:szCs w:val="22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C1243"/>
    <w:rPr>
      <w:rFonts w:ascii="Tahoma" w:hAnsi="Tahoma" w:cs="Tahoma"/>
      <w:sz w:val="16"/>
      <w:szCs w:val="16"/>
      <w:lang w:val="en-AU"/>
    </w:rPr>
  </w:style>
  <w:style w:type="paragraph" w:styleId="BalloonText">
    <w:name w:val="Balloon Text"/>
    <w:basedOn w:val="Normal"/>
    <w:link w:val="BalloonTextChar"/>
    <w:uiPriority w:val="99"/>
    <w:unhideWhenUsed/>
    <w:rsid w:val="000C1243"/>
    <w:rPr>
      <w:rFonts w:ascii="Tahoma" w:hAnsi="Tahoma" w:cs="Tahoma"/>
      <w:color w:val="auto"/>
      <w:sz w:val="16"/>
      <w:szCs w:val="16"/>
      <w:lang w:val="en-AU"/>
    </w:rPr>
  </w:style>
  <w:style w:type="character" w:customStyle="1" w:styleId="BalloonTextChar1">
    <w:name w:val="Balloon Text Char1"/>
    <w:basedOn w:val="DefaultParagraphFont"/>
    <w:rsid w:val="000C1243"/>
    <w:rPr>
      <w:rFonts w:ascii="Lucida Grande" w:hAnsi="Lucida Grande"/>
      <w:color w:val="404040" w:themeColor="text1" w:themeTint="BF"/>
      <w:sz w:val="18"/>
      <w:szCs w:val="18"/>
    </w:rPr>
  </w:style>
  <w:style w:type="paragraph" w:customStyle="1" w:styleId="EducationQuestions">
    <w:name w:val="Education Questions"/>
    <w:basedOn w:val="EducationNumberedPoints"/>
    <w:qFormat/>
    <w:rsid w:val="00164CEB"/>
    <w:pPr>
      <w:spacing w:before="120" w:after="205"/>
      <w:ind w:left="284" w:hanging="284"/>
    </w:pPr>
    <w:rPr>
      <w:b/>
      <w:color w:val="auto"/>
    </w:rPr>
  </w:style>
  <w:style w:type="paragraph" w:customStyle="1" w:styleId="EducationCaption">
    <w:name w:val="Education Caption"/>
    <w:basedOn w:val="Normal"/>
    <w:qFormat/>
    <w:rsid w:val="00AA6531"/>
    <w:rPr>
      <w:rFonts w:ascii="Arial" w:hAnsi="Arial"/>
      <w:sz w:val="16"/>
    </w:rPr>
  </w:style>
  <w:style w:type="paragraph" w:customStyle="1" w:styleId="EducationURL">
    <w:name w:val="Education URL"/>
    <w:basedOn w:val="EducationBody"/>
    <w:qFormat/>
    <w:rsid w:val="005E45A2"/>
    <w:rPr>
      <w:sz w:val="16"/>
    </w:rPr>
  </w:style>
  <w:style w:type="paragraph" w:customStyle="1" w:styleId="EducationDotPoints">
    <w:name w:val="Education Dot Points"/>
    <w:basedOn w:val="EducationNumberedPoints"/>
    <w:qFormat/>
    <w:rsid w:val="009548CC"/>
    <w:pPr>
      <w:numPr>
        <w:numId w:val="1"/>
      </w:numPr>
    </w:pPr>
  </w:style>
  <w:style w:type="character" w:styleId="Hyperlink">
    <w:name w:val="Hyperlink"/>
    <w:basedOn w:val="DefaultParagraphFont"/>
    <w:rsid w:val="0081675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6F4125"/>
    <w:rPr>
      <w:rFonts w:ascii="Times New Roman" w:eastAsia="Times New Roman" w:hAnsi="Times New Roman" w:cs="Times New Roman"/>
      <w:color w:val="auto"/>
      <w:sz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6F4125"/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museumvictoria.com.au/immigrationmuseum/education/education-programs/ethnicity---vce-sociology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v.vic.gov.au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museumvictoria.com.au/immigrationmuseum/education/education-programs/identity-and-belonging/" TargetMode="Externa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museumvictoria.com.au/discoverycentre/websites/making-histor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useumvictoria.com.au/immigrationmuseum/education/education-programs/identity-yours-mine-ours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useumvictoria.com.au/immigrationmuseum/education/education-programs/identity-yours-mine-our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henry\Local%20Settings\Temporary%20Internet%20Files\Content.Outlook\AFAZK3BL\Education%20Kit_Template_I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FC56028-DCD7-4FB2-9020-E76C5EF6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Kit_Template_IM.dotx</Template>
  <TotalTime>0</TotalTime>
  <Pages>8</Pages>
  <Words>775</Words>
  <Characters>4422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Henry, David</dc:creator>
  <cp:lastModifiedBy>Thanasenaris, Chris</cp:lastModifiedBy>
  <cp:revision>2</cp:revision>
  <cp:lastPrinted>2012-12-18T00:43:00Z</cp:lastPrinted>
  <dcterms:created xsi:type="dcterms:W3CDTF">2015-11-12T22:54:00Z</dcterms:created>
  <dcterms:modified xsi:type="dcterms:W3CDTF">2015-11-12T22:54:00Z</dcterms:modified>
</cp:coreProperties>
</file>